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tag w:val="ccFactbox"/>
        <w:id w:val="1775975789"/>
        <w:lock w:val="sdtLocked"/>
        <w:placeholder>
          <w:docPart w:val="A4B94CA7ED8D492C8167429E64A5DAF2"/>
        </w:placeholder>
      </w:sdtPr>
      <w:sdtEndPr/>
      <w:sdtContent>
        <w:p w:rsidR="004022C8" w:rsidRPr="004022C8" w:rsidRDefault="00253148" w:rsidP="009A2F0E">
          <w:pPr>
            <w:spacing w:line="20" w:lineRule="exact"/>
            <w:rPr>
              <w:lang w:val="en-GB"/>
            </w:rPr>
          </w:pPr>
          <w:r>
            <w:rPr>
              <w:noProof/>
              <w:lang w:val="en-GB" w:eastAsia="en-GB"/>
            </w:rPr>
            <mc:AlternateContent>
              <mc:Choice Requires="wps">
                <w:drawing>
                  <wp:anchor distT="0" distB="0" distL="114300" distR="0" simplePos="0" relativeHeight="251665920" behindDoc="0" locked="1" layoutInCell="1" allowOverlap="1" wp14:anchorId="7015A311" wp14:editId="02270E92">
                    <wp:simplePos x="0" y="0"/>
                    <wp:positionH relativeFrom="page">
                      <wp:posOffset>4709160</wp:posOffset>
                    </wp:positionH>
                    <wp:positionV relativeFrom="page">
                      <wp:posOffset>4518660</wp:posOffset>
                    </wp:positionV>
                    <wp:extent cx="2483485" cy="4244340"/>
                    <wp:effectExtent l="0" t="0" r="0" b="3810"/>
                    <wp:wrapSquare wrapText="bothSides"/>
                    <wp:docPr id="10" name="Factbox"/>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3485" cy="4244340"/>
                            </a:xfrm>
                            <a:prstGeom prst="rect">
                              <a:avLst/>
                            </a:prstGeom>
                            <a:solidFill>
                              <a:schemeClr val="accent1"/>
                            </a:solidFill>
                            <a:ln w="152400">
                              <a:noFill/>
                            </a:ln>
                          </wps:spPr>
                          <wps:txbx>
                            <w:txbxContent>
                              <w:p w:rsidR="00AD2698" w:rsidRPr="00BA0B40" w:rsidRDefault="00AD2698" w:rsidP="0074440E">
                                <w:pPr>
                                  <w:rPr>
                                    <w:i/>
                                    <w:color w:val="FFFFFF" w:themeColor="background1"/>
                                    <w:sz w:val="24"/>
                                  </w:rPr>
                                </w:pPr>
                                <w:r w:rsidRPr="00BA0B40">
                                  <w:rPr>
                                    <w:i/>
                                    <w:color w:val="FFFFFF" w:themeColor="background1"/>
                                    <w:sz w:val="24"/>
                                  </w:rPr>
                                  <w:t>Procedure bemonsteringen</w:t>
                                </w:r>
                              </w:p>
                              <w:p w:rsidR="00AD2698" w:rsidRPr="00BA0B40" w:rsidRDefault="00AD2698" w:rsidP="0074440E">
                                <w:pPr>
                                  <w:rPr>
                                    <w:color w:val="FFFFFF" w:themeColor="background1"/>
                                  </w:rPr>
                                </w:pPr>
                              </w:p>
                              <w:p w:rsidR="002E091B" w:rsidRPr="00BA0B40" w:rsidRDefault="002E091B" w:rsidP="002E091B">
                                <w:pPr>
                                  <w:rPr>
                                    <w:color w:val="FFFFFF" w:themeColor="background1"/>
                                  </w:rPr>
                                </w:pPr>
                                <w:r w:rsidRPr="00BA0B40">
                                  <w:rPr>
                                    <w:color w:val="FFFFFF" w:themeColor="background1"/>
                                  </w:rPr>
                                  <w:t>In de winter nemen we eenmaal bodemmonsters. Dit doen we door 16 gaten te (hand)boren met een diameter van 7 cm. Tussen de 1,5</w:t>
                                </w:r>
                                <w:r w:rsidR="00A421BC" w:rsidRPr="00BA0B40">
                                  <w:rPr>
                                    <w:color w:val="FFFFFF" w:themeColor="background1"/>
                                  </w:rPr>
                                  <w:t xml:space="preserve"> </w:t>
                                </w:r>
                                <w:r w:rsidRPr="00BA0B40">
                                  <w:rPr>
                                    <w:color w:val="FFFFFF" w:themeColor="background1"/>
                                  </w:rPr>
                                  <w:t>m en 3</w:t>
                                </w:r>
                                <w:r w:rsidR="00A421BC" w:rsidRPr="00BA0B40">
                                  <w:rPr>
                                    <w:color w:val="FFFFFF" w:themeColor="background1"/>
                                  </w:rPr>
                                  <w:t xml:space="preserve"> </w:t>
                                </w:r>
                                <w:r w:rsidRPr="00BA0B40">
                                  <w:rPr>
                                    <w:color w:val="FFFFFF" w:themeColor="background1"/>
                                  </w:rPr>
                                  <w:t xml:space="preserve">m diepte verzamelen we 500 gram vochtige grond. Indien we toch grondwater aantreffen, dan nemen we hiervan een monster. Na de meting dichten we de gaten zorgvuldig. De bemonstering voeren we uit met 1 of 2 monsternemers en dit kost 1 tot 3 dagen. </w:t>
                                </w:r>
                              </w:p>
                              <w:p w:rsidR="00B90F1B" w:rsidRPr="00BA0B40" w:rsidRDefault="00B90F1B" w:rsidP="0074440E">
                                <w:pPr>
                                  <w:rPr>
                                    <w:color w:val="FFFFFF" w:themeColor="background1"/>
                                    <w:szCs w:val="17"/>
                                  </w:rPr>
                                </w:pPr>
                              </w:p>
                              <w:p w:rsidR="00AD2698" w:rsidRPr="0074440E" w:rsidRDefault="00AD2698" w:rsidP="0074440E">
                                <w:pPr>
                                  <w:rPr>
                                    <w:szCs w:val="17"/>
                                  </w:rPr>
                                </w:pPr>
                                <w:r w:rsidRPr="00BA0B40">
                                  <w:rPr>
                                    <w:color w:val="FFFFFF" w:themeColor="background1"/>
                                    <w:szCs w:val="17"/>
                                  </w:rPr>
                                  <w:t xml:space="preserve">Meer informatie kunt u vinden op de website </w:t>
                                </w:r>
                                <w:hyperlink r:id="rId8" w:history="1">
                                  <w:r w:rsidR="0039082C" w:rsidRPr="005A1EA3">
                                    <w:rPr>
                                      <w:rStyle w:val="Hyperlink"/>
                                      <w:szCs w:val="17"/>
                                    </w:rPr>
                                    <w:t>www.rivm.nl/lmm</w:t>
                                  </w:r>
                                </w:hyperlink>
                                <w:r w:rsidR="0039082C">
                                  <w:rPr>
                                    <w:szCs w:val="17"/>
                                  </w:rPr>
                                  <w:t xml:space="preserve"> </w:t>
                                </w:r>
                              </w:p>
                              <w:p w:rsidR="00AD2698" w:rsidRPr="00B57C25" w:rsidRDefault="00AD2698" w:rsidP="0025314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15A311" id="_x0000_t202" coordsize="21600,21600" o:spt="202" path="m,l,21600r21600,l21600,xe">
                    <v:stroke joinstyle="miter"/>
                    <v:path gradientshapeok="t" o:connecttype="rect"/>
                  </v:shapetype>
                  <v:shape id="Factbox" o:spid="_x0000_s1026" type="#_x0000_t202" style="position:absolute;margin-left:370.8pt;margin-top:355.8pt;width:195.55pt;height:334.2pt;z-index:251665920;visibility:visible;mso-wrap-style:square;mso-width-percent:0;mso-height-percent:0;mso-wrap-distance-left:9pt;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" fillcolor="#34b233 [3204]" stroked="f" strokeweight="12pt">
                    <v:textbox>
                      <w:txbxContent>
                        <w:p w:rsidR="00AD2698" w:rsidRPr="00BA0B40" w:rsidRDefault="00AD2698" w:rsidP="0074440E">
                          <w:pPr>
                            <w:rPr>
                              <w:i/>
                              <w:color w:val="FFFFFF" w:themeColor="background1"/>
                              <w:sz w:val="24"/>
                            </w:rPr>
                          </w:pPr>
                          <w:r w:rsidRPr="00BA0B40">
                            <w:rPr>
                              <w:i/>
                              <w:color w:val="FFFFFF" w:themeColor="background1"/>
                              <w:sz w:val="24"/>
                            </w:rPr>
                            <w:t>Procedure bemonsteringen</w:t>
                          </w:r>
                        </w:p>
                        <w:p w:rsidR="00AD2698" w:rsidRPr="00BA0B40" w:rsidRDefault="00AD2698" w:rsidP="0074440E">
                          <w:pPr>
                            <w:rPr>
                              <w:color w:val="FFFFFF" w:themeColor="background1"/>
                            </w:rPr>
                          </w:pPr>
                        </w:p>
                        <w:p w:rsidR="002E091B" w:rsidRPr="00BA0B40" w:rsidRDefault="002E091B" w:rsidP="002E091B">
                          <w:pPr>
                            <w:rPr>
                              <w:color w:val="FFFFFF" w:themeColor="background1"/>
                            </w:rPr>
                          </w:pPr>
                          <w:r w:rsidRPr="00BA0B40">
                            <w:rPr>
                              <w:color w:val="FFFFFF" w:themeColor="background1"/>
                            </w:rPr>
                            <w:t>In de winter nemen we eenmaal bodemmonsters. Dit doen we door 16 gaten te (hand)boren met een diameter van 7 cm. Tussen de 1,5</w:t>
                          </w:r>
                          <w:r w:rsidR="00A421BC" w:rsidRPr="00BA0B40">
                            <w:rPr>
                              <w:color w:val="FFFFFF" w:themeColor="background1"/>
                            </w:rPr>
                            <w:t xml:space="preserve"> </w:t>
                          </w:r>
                          <w:r w:rsidRPr="00BA0B40">
                            <w:rPr>
                              <w:color w:val="FFFFFF" w:themeColor="background1"/>
                            </w:rPr>
                            <w:t>m en 3</w:t>
                          </w:r>
                          <w:r w:rsidR="00A421BC" w:rsidRPr="00BA0B40">
                            <w:rPr>
                              <w:color w:val="FFFFFF" w:themeColor="background1"/>
                            </w:rPr>
                            <w:t xml:space="preserve"> </w:t>
                          </w:r>
                          <w:r w:rsidRPr="00BA0B40">
                            <w:rPr>
                              <w:color w:val="FFFFFF" w:themeColor="background1"/>
                            </w:rPr>
                            <w:t xml:space="preserve">m diepte verzamelen we 500 gram vochtige grond. Indien we toch grondwater aantreffen, dan nemen we hiervan een monster. Na de meting dichten we de gaten zorgvuldig. De bemonstering voeren we uit met 1 of 2 monsternemers en dit kost 1 tot 3 dagen. </w:t>
                          </w:r>
                        </w:p>
                        <w:p w:rsidR="00B90F1B" w:rsidRPr="00BA0B40" w:rsidRDefault="00B90F1B" w:rsidP="0074440E">
                          <w:pPr>
                            <w:rPr>
                              <w:color w:val="FFFFFF" w:themeColor="background1"/>
                              <w:szCs w:val="17"/>
                            </w:rPr>
                          </w:pPr>
                        </w:p>
                        <w:p w:rsidR="00AD2698" w:rsidRPr="0074440E" w:rsidRDefault="00AD2698" w:rsidP="0074440E">
                          <w:pPr>
                            <w:rPr>
                              <w:szCs w:val="17"/>
                            </w:rPr>
                          </w:pPr>
                          <w:r w:rsidRPr="00BA0B40">
                            <w:rPr>
                              <w:color w:val="FFFFFF" w:themeColor="background1"/>
                              <w:szCs w:val="17"/>
                            </w:rPr>
                            <w:t xml:space="preserve">Meer informatie kunt u vinden op de website </w:t>
                          </w:r>
                          <w:hyperlink r:id="rId9" w:history="1">
                            <w:r w:rsidR="0039082C" w:rsidRPr="005A1EA3">
                              <w:rPr>
                                <w:rStyle w:val="Hyperlink"/>
                                <w:szCs w:val="17"/>
                              </w:rPr>
                              <w:t>www.rivm.nl/lmm</w:t>
                            </w:r>
                          </w:hyperlink>
                          <w:r w:rsidR="0039082C">
                            <w:rPr>
                              <w:szCs w:val="17"/>
                            </w:rPr>
                            <w:t xml:space="preserve"> </w:t>
                          </w:r>
                        </w:p>
                        <w:p w:rsidR="00AD2698" w:rsidRPr="00B57C25" w:rsidRDefault="00AD2698" w:rsidP="00253148"/>
                      </w:txbxContent>
                    </v:textbox>
                    <w10:wrap type="square" anchorx="page" anchory="page"/>
                    <w10:anchorlock/>
                  </v:shape>
                </w:pict>
              </mc:Fallback>
            </mc:AlternateContent>
          </w:r>
          <w:r w:rsidR="004022C8">
            <w:rPr>
              <w:noProof/>
              <w:lang w:val="en-GB" w:eastAsia="en-GB"/>
            </w:rPr>
            <mc:AlternateContent>
              <mc:Choice Requires="wps">
                <w:drawing>
                  <wp:anchor distT="0" distB="0" distL="114300" distR="114300" simplePos="0" relativeHeight="251663872" behindDoc="0" locked="1" layoutInCell="1" allowOverlap="1" wp14:anchorId="55BAB389" wp14:editId="76867A37">
                    <wp:simplePos x="0" y="0"/>
                    <wp:positionH relativeFrom="page">
                      <wp:posOffset>864235</wp:posOffset>
                    </wp:positionH>
                    <wp:positionV relativeFrom="page">
                      <wp:posOffset>431800</wp:posOffset>
                    </wp:positionV>
                    <wp:extent cx="3848400" cy="1684800"/>
                    <wp:effectExtent l="0" t="0" r="0" b="0"/>
                    <wp:wrapNone/>
                    <wp:docPr id="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400" cy="1684800"/>
                            </a:xfrm>
                            <a:prstGeom prst="rect">
                              <a:avLst/>
                            </a:prstGeom>
                            <a:noFill/>
                            <a:ln>
                              <a:noFill/>
                            </a:ln>
                          </wps:spPr>
                          <wps:txbx>
                            <w:txbxContent>
                              <w:bookmarkStart w:id="0" w:name="bmStart" w:colFirst="0" w:colLast="0" w:displacedByCustomXml="next"/>
                              <w:sdt>
                                <w:sdtPr>
                                  <w:rPr>
                                    <w:color w:val="auto"/>
                                    <w:sz w:val="17"/>
                                    <w:szCs w:val="17"/>
                                  </w:rPr>
                                  <w:id w:val="-1189754203"/>
                                  <w:lock w:val="sdtLocked"/>
                                  <w:placeholder>
                                    <w:docPart w:val="A4B94CA7ED8D492C8167429E64A5DAF2"/>
                                  </w:placeholder>
                                </w:sdtPr>
                                <w:sdtEndPr/>
                                <w:sdt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0"/>
                                    </w:tblGrid>
                                    <w:tr w:rsidR="00AD2698" w:rsidTr="0092688F">
                                      <w:trPr>
                                        <w:trHeight w:hRule="exact" w:val="1361"/>
                                      </w:trPr>
                                      <w:tc>
                                        <w:tcPr>
                                          <w:tcW w:w="5670" w:type="dxa"/>
                                        </w:tcPr>
                                        <w:p w:rsidR="00AD2698" w:rsidRDefault="00AD2698" w:rsidP="0074440E">
                                          <w:pPr>
                                            <w:pStyle w:val="doTitle"/>
                                          </w:pPr>
                                          <w:r>
                                            <w:t xml:space="preserve">Landelijk Meetnet </w:t>
                                          </w:r>
                                        </w:p>
                                        <w:p w:rsidR="00AD2698" w:rsidRDefault="00AD2698" w:rsidP="0074440E">
                                          <w:pPr>
                                            <w:pStyle w:val="doTitle"/>
                                          </w:pPr>
                                          <w:r>
                                            <w:t>effecten Mestbeleid</w:t>
                                          </w:r>
                                        </w:p>
                                      </w:tc>
                                    </w:tr>
                                    <w:bookmarkEnd w:id="0"/>
                                    <w:tr w:rsidR="00AD2698" w:rsidTr="0092688F">
                                      <w:trPr>
                                        <w:trHeight w:hRule="exact" w:val="624"/>
                                      </w:trPr>
                                      <w:tc>
                                        <w:tcPr>
                                          <w:tcW w:w="5670" w:type="dxa"/>
                                        </w:tcPr>
                                        <w:p w:rsidR="00AD2698" w:rsidRDefault="00AD2698" w:rsidP="009F2337">
                                          <w:pPr>
                                            <w:pStyle w:val="doSubtitle"/>
                                          </w:pPr>
                                        </w:p>
                                        <w:p w:rsidR="00AD2698" w:rsidRPr="009F2337" w:rsidRDefault="006F6272" w:rsidP="00A421BC">
                                          <w:pPr>
                                            <w:pStyle w:val="doSubtitle"/>
                                          </w:pPr>
                                          <w:r>
                                            <w:t xml:space="preserve">Akkerbouwbedrijven </w:t>
                                          </w:r>
                                          <w:r w:rsidR="006C3074">
                                            <w:t xml:space="preserve">in de </w:t>
                                          </w:r>
                                          <w:r w:rsidR="003B35B0">
                                            <w:t>L</w:t>
                                          </w:r>
                                          <w:r w:rsidR="006C3074">
                                            <w:t>össregio</w:t>
                                          </w:r>
                                        </w:p>
                                      </w:tc>
                                    </w:tr>
                                    <w:tr w:rsidR="00AD2698" w:rsidTr="00A61AF2">
                                      <w:trPr>
                                        <w:trHeight w:hRule="exact" w:val="567"/>
                                      </w:trPr>
                                      <w:tc>
                                        <w:tcPr>
                                          <w:tcW w:w="5670" w:type="dxa"/>
                                        </w:tcPr>
                                        <w:p w:rsidR="00AD2698" w:rsidRDefault="0096536E" w:rsidP="006E6392">
                                          <w:pPr>
                                            <w:pStyle w:val="doAuthors"/>
                                          </w:pPr>
                                        </w:p>
                                      </w:tc>
                                    </w:tr>
                                  </w:tbl>
                                </w:sdtContent>
                              </w:sdt>
                              <w:p w:rsidR="00AD2698" w:rsidRDefault="00AD2698" w:rsidP="004022C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AB389" id="Text Box 14" o:spid="_x0000_s1027" type="#_x0000_t202" style="position:absolute;margin-left:68.05pt;margin-top:34pt;width:303pt;height:132.6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" filled="f" stroked="f">
                    <v:textbox>
                      <w:txbxContent>
                        <w:bookmarkStart w:id="1" w:name="bmStart" w:colFirst="0" w:colLast="0" w:displacedByCustomXml="next"/>
                        <w:sdt>
                          <w:sdtPr>
                            <w:rPr>
                              <w:color w:val="auto"/>
                              <w:sz w:val="17"/>
                              <w:szCs w:val="17"/>
                            </w:rPr>
                            <w:id w:val="-1189754203"/>
                            <w:lock w:val="sdtLocked"/>
                            <w:placeholder>
                              <w:docPart w:val="A4B94CA7ED8D492C8167429E64A5DAF2"/>
                            </w:placeholder>
                          </w:sdtPr>
                          <w:sdtEndPr/>
                          <w:sdtConten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5670"/>
                              </w:tblGrid>
                              <w:tr w:rsidR="00AD2698" w:rsidTr="0092688F">
                                <w:trPr>
                                  <w:trHeight w:hRule="exact" w:val="1361"/>
                                </w:trPr>
                                <w:tc>
                                  <w:tcPr>
                                    <w:tcW w:w="5670" w:type="dxa"/>
                                  </w:tcPr>
                                  <w:p w:rsidR="00AD2698" w:rsidRDefault="00AD2698" w:rsidP="0074440E">
                                    <w:pPr>
                                      <w:pStyle w:val="doTitle"/>
                                    </w:pPr>
                                    <w:r>
                                      <w:t xml:space="preserve">Landelijk Meetnet </w:t>
                                    </w:r>
                                  </w:p>
                                  <w:p w:rsidR="00AD2698" w:rsidRDefault="00AD2698" w:rsidP="0074440E">
                                    <w:pPr>
                                      <w:pStyle w:val="doTitle"/>
                                    </w:pPr>
                                    <w:r>
                                      <w:t>effecten Mestbeleid</w:t>
                                    </w:r>
                                  </w:p>
                                </w:tc>
                              </w:tr>
                              <w:bookmarkEnd w:id="1"/>
                              <w:tr w:rsidR="00AD2698" w:rsidTr="0092688F">
                                <w:trPr>
                                  <w:trHeight w:hRule="exact" w:val="624"/>
                                </w:trPr>
                                <w:tc>
                                  <w:tcPr>
                                    <w:tcW w:w="5670" w:type="dxa"/>
                                  </w:tcPr>
                                  <w:p w:rsidR="00AD2698" w:rsidRDefault="00AD2698" w:rsidP="009F2337">
                                    <w:pPr>
                                      <w:pStyle w:val="doSubtitle"/>
                                    </w:pPr>
                                  </w:p>
                                  <w:p w:rsidR="00AD2698" w:rsidRPr="009F2337" w:rsidRDefault="006F6272" w:rsidP="00A421BC">
                                    <w:pPr>
                                      <w:pStyle w:val="doSubtitle"/>
                                    </w:pPr>
                                    <w:r>
                                      <w:t xml:space="preserve">Akkerbouwbedrijven </w:t>
                                    </w:r>
                                    <w:r w:rsidR="006C3074">
                                      <w:t xml:space="preserve">in de </w:t>
                                    </w:r>
                                    <w:r w:rsidR="003B35B0">
                                      <w:t>L</w:t>
                                    </w:r>
                                    <w:r w:rsidR="006C3074">
                                      <w:t>össregio</w:t>
                                    </w:r>
                                  </w:p>
                                </w:tc>
                              </w:tr>
                              <w:tr w:rsidR="00AD2698" w:rsidTr="00A61AF2">
                                <w:trPr>
                                  <w:trHeight w:hRule="exact" w:val="567"/>
                                </w:trPr>
                                <w:tc>
                                  <w:tcPr>
                                    <w:tcW w:w="5670" w:type="dxa"/>
                                  </w:tcPr>
                                  <w:p w:rsidR="00AD2698" w:rsidRDefault="0096536E" w:rsidP="006E6392">
                                    <w:pPr>
                                      <w:pStyle w:val="doAuthors"/>
                                    </w:pPr>
                                  </w:p>
                                </w:tc>
                              </w:tr>
                            </w:tbl>
                          </w:sdtContent>
                        </w:sdt>
                        <w:p w:rsidR="00AD2698" w:rsidRDefault="00AD2698" w:rsidP="004022C8"/>
                      </w:txbxContent>
                    </v:textbox>
                    <w10:wrap anchorx="page" anchory="page"/>
                    <w10:anchorlock/>
                  </v:shape>
                </w:pict>
              </mc:Fallback>
            </mc:AlternateContent>
          </w:r>
        </w:p>
      </w:sdtContent>
    </w:sdt>
    <w:p w:rsidR="007D196E" w:rsidRDefault="0074440E" w:rsidP="00596482">
      <w:pPr>
        <w:pStyle w:val="CommentText"/>
        <w:spacing w:line="360" w:lineRule="auto"/>
        <w:ind w:right="-1362"/>
      </w:pPr>
      <w:r>
        <w:t xml:space="preserve">De landbouwsector </w:t>
      </w:r>
      <w:r w:rsidR="007D196E">
        <w:t xml:space="preserve">is </w:t>
      </w:r>
      <w:r>
        <w:t>gebaat bij het in beeld brengen van de effecten van het mestbeleid. Daarom monitoren Wageningen</w:t>
      </w:r>
      <w:r w:rsidR="00BA0B40">
        <w:t xml:space="preserve"> </w:t>
      </w:r>
      <w:proofErr w:type="spellStart"/>
      <w:r w:rsidR="007D196E">
        <w:t>Economic</w:t>
      </w:r>
      <w:proofErr w:type="spellEnd"/>
      <w:r w:rsidR="007D196E">
        <w:t xml:space="preserve"> Research</w:t>
      </w:r>
      <w:r>
        <w:t xml:space="preserve"> </w:t>
      </w:r>
      <w:r w:rsidR="00B72D83">
        <w:t xml:space="preserve">(voorheen LEI) </w:t>
      </w:r>
      <w:r>
        <w:t xml:space="preserve">en RIVM </w:t>
      </w:r>
      <w:r w:rsidR="007D196E">
        <w:t xml:space="preserve">sinds 1992 </w:t>
      </w:r>
      <w:r>
        <w:t xml:space="preserve">de uitspoeling van meststoffen naar het grond- en oppervlaktewater en de bedrijfsvoering </w:t>
      </w:r>
      <w:r w:rsidR="0020726A">
        <w:t>op landbouwbedrijven</w:t>
      </w:r>
      <w:r>
        <w:t xml:space="preserve">. </w:t>
      </w:r>
      <w:r w:rsidR="0029626A">
        <w:t>W</w:t>
      </w:r>
      <w:r>
        <w:t xml:space="preserve">e </w:t>
      </w:r>
      <w:r w:rsidR="005C5E9F">
        <w:t xml:space="preserve">doen </w:t>
      </w:r>
      <w:r>
        <w:t>dat bij ongeveer 450 bedrijven.</w:t>
      </w:r>
      <w:bookmarkStart w:id="2" w:name="_Hlk52438570"/>
      <w:r w:rsidR="007D196E" w:rsidRPr="007D196E">
        <w:t xml:space="preserve"> </w:t>
      </w:r>
      <w:r w:rsidR="007D196E">
        <w:t>Dit monitoringprogramma heet het Landelijk Meetnet effecten Mestbeleid (LMM).</w:t>
      </w:r>
    </w:p>
    <w:bookmarkEnd w:id="2"/>
    <w:p w:rsidR="0074440E" w:rsidRDefault="0074440E" w:rsidP="0074440E">
      <w:pPr>
        <w:pStyle w:val="CommentText"/>
        <w:spacing w:line="360" w:lineRule="auto"/>
      </w:pPr>
    </w:p>
    <w:p w:rsidR="00FF53DE" w:rsidRDefault="00E769BA" w:rsidP="0074440E">
      <w:pPr>
        <w:rPr>
          <w:color w:val="34B233"/>
          <w:sz w:val="20"/>
          <w:szCs w:val="20"/>
        </w:rPr>
      </w:pPr>
      <w:r>
        <w:rPr>
          <w:color w:val="34B233"/>
          <w:sz w:val="20"/>
          <w:szCs w:val="20"/>
        </w:rPr>
        <w:t xml:space="preserve">Waarom </w:t>
      </w:r>
      <w:r w:rsidR="0074440E" w:rsidRPr="0074440E">
        <w:rPr>
          <w:color w:val="34B233"/>
          <w:sz w:val="20"/>
          <w:szCs w:val="20"/>
        </w:rPr>
        <w:t>LMM</w:t>
      </w:r>
    </w:p>
    <w:p w:rsidR="007D196E" w:rsidRDefault="007D196E" w:rsidP="0074440E">
      <w:pPr>
        <w:rPr>
          <w:szCs w:val="17"/>
        </w:rPr>
      </w:pPr>
      <w:r w:rsidRPr="005377A0">
        <w:rPr>
          <w:szCs w:val="17"/>
        </w:rPr>
        <w:t>De resultaten van het LMM</w:t>
      </w:r>
      <w:r>
        <w:rPr>
          <w:szCs w:val="17"/>
        </w:rPr>
        <w:t xml:space="preserve"> </w:t>
      </w:r>
      <w:r w:rsidRPr="005377A0">
        <w:rPr>
          <w:szCs w:val="17"/>
        </w:rPr>
        <w:t>geven de overheid inzicht of het mestbeleid goed werkt, en</w:t>
      </w:r>
      <w:r>
        <w:rPr>
          <w:szCs w:val="17"/>
        </w:rPr>
        <w:t xml:space="preserve"> </w:t>
      </w:r>
      <w:r w:rsidRPr="005377A0">
        <w:rPr>
          <w:szCs w:val="17"/>
        </w:rPr>
        <w:t>kunnen de landbouwsector helpen bij het efficiënt</w:t>
      </w:r>
      <w:r>
        <w:rPr>
          <w:szCs w:val="17"/>
        </w:rPr>
        <w:t xml:space="preserve"> </w:t>
      </w:r>
      <w:r w:rsidRPr="005377A0">
        <w:rPr>
          <w:szCs w:val="17"/>
        </w:rPr>
        <w:t>gebruiken van meststoffen.</w:t>
      </w:r>
    </w:p>
    <w:p w:rsidR="000D4806" w:rsidRDefault="0074440E" w:rsidP="007D196E">
      <w:pPr>
        <w:rPr>
          <w:szCs w:val="17"/>
        </w:rPr>
      </w:pPr>
      <w:r w:rsidRPr="0074440E">
        <w:rPr>
          <w:szCs w:val="17"/>
        </w:rPr>
        <w:t>De resultaten van het meetnet worden onder meer gebruikt voor rapportages aan de Europese Commissie voor de Nitraatrichtlijn en de Derogatiebeschikking</w:t>
      </w:r>
      <w:r w:rsidRPr="0074440E">
        <w:rPr>
          <w:bCs/>
          <w:szCs w:val="17"/>
        </w:rPr>
        <w:t xml:space="preserve">. </w:t>
      </w:r>
      <w:r w:rsidR="00DC1722" w:rsidRPr="00DC1722">
        <w:rPr>
          <w:bCs/>
          <w:szCs w:val="17"/>
          <w:highlight w:val="yellow"/>
        </w:rPr>
        <w:t>Het is van belang dat aan Brussel kan worden getoond dat de waterkwaliteit verbetert. Daar is dus het LMM voor nodig.</w:t>
      </w:r>
    </w:p>
    <w:p w:rsidR="000D4806" w:rsidRPr="0074440E" w:rsidRDefault="000D4806" w:rsidP="0074440E">
      <w:pPr>
        <w:rPr>
          <w:szCs w:val="17"/>
        </w:rPr>
      </w:pPr>
    </w:p>
    <w:p w:rsidR="008B3EE5" w:rsidRPr="00596482" w:rsidRDefault="008B3EE5" w:rsidP="008B3EE5">
      <w:pPr>
        <w:rPr>
          <w:szCs w:val="17"/>
        </w:rPr>
      </w:pPr>
      <w:r w:rsidRPr="00596482">
        <w:rPr>
          <w:szCs w:val="17"/>
        </w:rPr>
        <w:t xml:space="preserve">Uit de monsters van LMM blijkt de Europese norm van 50 milligram nitraat per liter nog niet voor alle akkerbouwbedrijven haalbaar. Door deel te nemen aan het LMM krijgt u inzicht in de waterkwaliteit op uw bedrijf. </w:t>
      </w:r>
    </w:p>
    <w:p w:rsidR="00E769BA" w:rsidRDefault="00E769BA" w:rsidP="0074440E">
      <w:pPr>
        <w:rPr>
          <w:szCs w:val="17"/>
        </w:rPr>
      </w:pPr>
    </w:p>
    <w:p w:rsidR="0074440E" w:rsidRPr="0001120E" w:rsidRDefault="0074440E" w:rsidP="0074440E">
      <w:pPr>
        <w:rPr>
          <w:sz w:val="20"/>
          <w:szCs w:val="20"/>
        </w:rPr>
      </w:pPr>
      <w:r w:rsidRPr="0001120E">
        <w:rPr>
          <w:color w:val="34B233" w:themeColor="accent1"/>
          <w:sz w:val="20"/>
          <w:szCs w:val="20"/>
        </w:rPr>
        <w:t>Wat betekent deelname aan LMM?</w:t>
      </w:r>
    </w:p>
    <w:p w:rsidR="0074440E" w:rsidRDefault="0074440E" w:rsidP="0074440E">
      <w:pPr>
        <w:rPr>
          <w:sz w:val="18"/>
          <w:szCs w:val="18"/>
        </w:rPr>
      </w:pPr>
      <w:r w:rsidRPr="00275147">
        <w:rPr>
          <w:szCs w:val="17"/>
        </w:rPr>
        <w:t xml:space="preserve">Bij deelnemers wordt jaarlijks het </w:t>
      </w:r>
      <w:r w:rsidR="00B90F1B">
        <w:rPr>
          <w:szCs w:val="17"/>
        </w:rPr>
        <w:t>bodemvocht en/of grondwater</w:t>
      </w:r>
      <w:r w:rsidRPr="00275147">
        <w:rPr>
          <w:szCs w:val="17"/>
        </w:rPr>
        <w:t xml:space="preserve"> </w:t>
      </w:r>
      <w:r w:rsidR="00D46AB6">
        <w:rPr>
          <w:szCs w:val="17"/>
        </w:rPr>
        <w:t>van</w:t>
      </w:r>
      <w:r w:rsidR="00D46AB6" w:rsidRPr="00275147">
        <w:rPr>
          <w:szCs w:val="17"/>
        </w:rPr>
        <w:t xml:space="preserve"> </w:t>
      </w:r>
      <w:r w:rsidRPr="00275147">
        <w:rPr>
          <w:szCs w:val="17"/>
        </w:rPr>
        <w:t>de bedrijfspercelen bemonsterd. De watermonsters worden geanalyseerd op stikstof</w:t>
      </w:r>
      <w:r w:rsidR="00AC0BEA" w:rsidRPr="00275147">
        <w:rPr>
          <w:szCs w:val="17"/>
        </w:rPr>
        <w:t>-</w:t>
      </w:r>
      <w:r w:rsidRPr="00275147">
        <w:rPr>
          <w:szCs w:val="17"/>
        </w:rPr>
        <w:t xml:space="preserve"> en fosforcomponenten, macro-elementen en spoorelementen. Het RIVM is verantwoordelijk voor deze bemonsteringen (zie kader). Daarnaast verzamelt </w:t>
      </w:r>
      <w:r w:rsidR="007D196E">
        <w:rPr>
          <w:szCs w:val="17"/>
        </w:rPr>
        <w:t xml:space="preserve">Wageningen </w:t>
      </w:r>
      <w:proofErr w:type="spellStart"/>
      <w:r w:rsidR="007D196E">
        <w:rPr>
          <w:szCs w:val="17"/>
        </w:rPr>
        <w:t>Economic</w:t>
      </w:r>
      <w:proofErr w:type="spellEnd"/>
      <w:r w:rsidR="007D196E">
        <w:rPr>
          <w:szCs w:val="17"/>
        </w:rPr>
        <w:t xml:space="preserve"> research</w:t>
      </w:r>
      <w:r w:rsidRPr="00275147">
        <w:rPr>
          <w:szCs w:val="17"/>
        </w:rPr>
        <w:t xml:space="preserve"> specifieke gegevens over de bedrijfsvoering aangezien deze van invloed is op de waterkwaliteit. </w:t>
      </w:r>
      <w:r w:rsidR="00B72D83">
        <w:rPr>
          <w:szCs w:val="17"/>
        </w:rPr>
        <w:t>De deelnemer aan LMM doet ook mee aan</w:t>
      </w:r>
      <w:r w:rsidR="003B35B0">
        <w:rPr>
          <w:szCs w:val="17"/>
        </w:rPr>
        <w:t xml:space="preserve"> </w:t>
      </w:r>
      <w:r w:rsidRPr="00275147">
        <w:rPr>
          <w:szCs w:val="17"/>
        </w:rPr>
        <w:t>het Bedrijveninformatienet</w:t>
      </w:r>
      <w:r w:rsidR="00B72D83">
        <w:rPr>
          <w:szCs w:val="17"/>
        </w:rPr>
        <w:t xml:space="preserve"> van Wageningen </w:t>
      </w:r>
      <w:proofErr w:type="spellStart"/>
      <w:r w:rsidR="00B72D83">
        <w:rPr>
          <w:szCs w:val="17"/>
        </w:rPr>
        <w:t>Economic</w:t>
      </w:r>
      <w:proofErr w:type="spellEnd"/>
      <w:r w:rsidR="00B72D83">
        <w:rPr>
          <w:szCs w:val="17"/>
        </w:rPr>
        <w:t xml:space="preserve"> Research om gegevens over de bedrijfsvoering te verzamelen</w:t>
      </w:r>
      <w:r w:rsidRPr="00275147">
        <w:rPr>
          <w:szCs w:val="17"/>
        </w:rPr>
        <w:t>. Meer</w:t>
      </w:r>
      <w:r>
        <w:t xml:space="preserve"> informatie vindt u op </w:t>
      </w:r>
      <w:hyperlink r:id="rId10" w:history="1">
        <w:r w:rsidR="007F4256">
          <w:rPr>
            <w:rStyle w:val="Hyperlink"/>
          </w:rPr>
          <w:t>www.wageningenur.nl/bedrijveninformatienet</w:t>
        </w:r>
      </w:hyperlink>
      <w:r w:rsidR="0039082C">
        <w:rPr>
          <w:sz w:val="18"/>
          <w:szCs w:val="18"/>
        </w:rPr>
        <w:t xml:space="preserve"> </w:t>
      </w:r>
    </w:p>
    <w:p w:rsidR="0074440E" w:rsidRDefault="0074440E">
      <w:pPr>
        <w:spacing w:line="240" w:lineRule="auto"/>
        <w:rPr>
          <w:color w:val="34B233" w:themeColor="accent1"/>
          <w:sz w:val="20"/>
          <w:szCs w:val="20"/>
        </w:rPr>
      </w:pPr>
      <w:r>
        <w:rPr>
          <w:color w:val="34B233" w:themeColor="accent1"/>
          <w:sz w:val="20"/>
          <w:szCs w:val="20"/>
        </w:rPr>
        <w:br w:type="page"/>
      </w:r>
    </w:p>
    <w:p w:rsidR="00C646C8" w:rsidRDefault="00C646C8" w:rsidP="0074440E">
      <w:pPr>
        <w:rPr>
          <w:color w:val="34B233" w:themeColor="accent1"/>
          <w:sz w:val="20"/>
          <w:szCs w:val="20"/>
        </w:rPr>
      </w:pPr>
    </w:p>
    <w:p w:rsidR="0074440E" w:rsidRPr="00907B1F" w:rsidRDefault="0074440E" w:rsidP="0074440E">
      <w:pPr>
        <w:rPr>
          <w:color w:val="34B233" w:themeColor="accent1"/>
          <w:sz w:val="20"/>
          <w:szCs w:val="20"/>
        </w:rPr>
      </w:pPr>
      <w:r>
        <w:rPr>
          <w:color w:val="34B233" w:themeColor="accent1"/>
          <w:sz w:val="20"/>
          <w:szCs w:val="20"/>
        </w:rPr>
        <w:t>G</w:t>
      </w:r>
      <w:r w:rsidRPr="00907B1F">
        <w:rPr>
          <w:color w:val="34B233" w:themeColor="accent1"/>
          <w:sz w:val="20"/>
          <w:szCs w:val="20"/>
        </w:rPr>
        <w:t>egevens blijven ver</w:t>
      </w:r>
      <w:r>
        <w:rPr>
          <w:color w:val="34B233" w:themeColor="accent1"/>
          <w:sz w:val="20"/>
          <w:szCs w:val="20"/>
        </w:rPr>
        <w:t>trouwelijk</w:t>
      </w:r>
    </w:p>
    <w:p w:rsidR="0074440E" w:rsidRDefault="0074440E" w:rsidP="0074440E">
      <w:pPr>
        <w:rPr>
          <w:noProof/>
          <w:szCs w:val="17"/>
        </w:rPr>
      </w:pPr>
      <w:r w:rsidRPr="00223A0C">
        <w:rPr>
          <w:szCs w:val="17"/>
        </w:rPr>
        <w:t>Alle verzamelde gegevens worden volstrekt ver</w:t>
      </w:r>
      <w:r>
        <w:rPr>
          <w:szCs w:val="17"/>
        </w:rPr>
        <w:t>tr</w:t>
      </w:r>
      <w:r w:rsidRPr="00223A0C">
        <w:rPr>
          <w:szCs w:val="17"/>
        </w:rPr>
        <w:t xml:space="preserve">ouwelijk behandeld en niet voor controledoeleinden gebruikt. </w:t>
      </w:r>
      <w:r w:rsidR="00EF739C">
        <w:rPr>
          <w:szCs w:val="17"/>
        </w:rPr>
        <w:t>In publicaties worden a</w:t>
      </w:r>
      <w:r w:rsidRPr="00223A0C">
        <w:rPr>
          <w:szCs w:val="17"/>
        </w:rPr>
        <w:t xml:space="preserve">lleen resultaten over groepen </w:t>
      </w:r>
      <w:r w:rsidR="00EF739C">
        <w:rPr>
          <w:szCs w:val="17"/>
        </w:rPr>
        <w:t xml:space="preserve">van </w:t>
      </w:r>
      <w:r w:rsidRPr="00223A0C">
        <w:rPr>
          <w:szCs w:val="17"/>
        </w:rPr>
        <w:t>bedrijven ge</w:t>
      </w:r>
      <w:r w:rsidR="00EF739C">
        <w:rPr>
          <w:szCs w:val="17"/>
        </w:rPr>
        <w:t>rapporteerd</w:t>
      </w:r>
      <w:r w:rsidRPr="00223A0C">
        <w:rPr>
          <w:szCs w:val="17"/>
        </w:rPr>
        <w:t>.</w:t>
      </w:r>
      <w:r w:rsidRPr="008F6B30">
        <w:rPr>
          <w:noProof/>
          <w:szCs w:val="17"/>
        </w:rPr>
        <w:t xml:space="preserve"> </w:t>
      </w:r>
      <w:r>
        <w:rPr>
          <w:noProof/>
          <w:szCs w:val="17"/>
        </w:rPr>
        <w:t xml:space="preserve">Zo wordt de anonimiteit van deelnemers gewaarborgd. </w:t>
      </w:r>
    </w:p>
    <w:p w:rsidR="0074440E" w:rsidRPr="00223A0C" w:rsidRDefault="0074440E" w:rsidP="0074440E">
      <w:pPr>
        <w:rPr>
          <w:szCs w:val="17"/>
        </w:rPr>
      </w:pPr>
    </w:p>
    <w:p w:rsidR="0074440E" w:rsidRPr="004D1E6F" w:rsidRDefault="0074440E" w:rsidP="0074440E">
      <w:pPr>
        <w:rPr>
          <w:color w:val="34B233" w:themeColor="accent1"/>
          <w:sz w:val="20"/>
          <w:szCs w:val="20"/>
        </w:rPr>
      </w:pPr>
      <w:r w:rsidRPr="004D1E6F">
        <w:rPr>
          <w:noProof/>
          <w:lang w:val="en-GB" w:eastAsia="en-GB"/>
        </w:rPr>
        <mc:AlternateContent>
          <mc:Choice Requires="wps">
            <w:drawing>
              <wp:anchor distT="0" distB="0" distL="114300" distR="0" simplePos="0" relativeHeight="251656704" behindDoc="0" locked="1" layoutInCell="1" allowOverlap="1" wp14:anchorId="1B40F7C8" wp14:editId="4BC39DA7">
                <wp:simplePos x="0" y="0"/>
                <wp:positionH relativeFrom="page">
                  <wp:posOffset>4564380</wp:posOffset>
                </wp:positionH>
                <wp:positionV relativeFrom="page">
                  <wp:posOffset>3581400</wp:posOffset>
                </wp:positionV>
                <wp:extent cx="2696210" cy="5059680"/>
                <wp:effectExtent l="76200" t="76200" r="85090" b="83820"/>
                <wp:wrapSquare wrapText="bothSides"/>
                <wp:docPr id="12" name="Factbox"/>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6210" cy="5059680"/>
                        </a:xfrm>
                        <a:prstGeom prst="rect">
                          <a:avLst/>
                        </a:prstGeom>
                        <a:solidFill>
                          <a:schemeClr val="accent1"/>
                        </a:solidFill>
                        <a:ln w="152400">
                          <a:solidFill>
                            <a:sysClr val="window" lastClr="FFFFFF"/>
                          </a:solidFill>
                        </a:ln>
                      </wps:spPr>
                      <wps:txbx>
                        <w:txbxContent>
                          <w:p w:rsidR="00AD2698" w:rsidRPr="00BA0B40" w:rsidRDefault="00AD2698" w:rsidP="0074440E">
                            <w:pPr>
                              <w:pStyle w:val="doTitleFactbox"/>
                              <w:rPr>
                                <w:color w:val="FFFFFF" w:themeColor="background1"/>
                              </w:rPr>
                            </w:pPr>
                            <w:r w:rsidRPr="00BA0B40">
                              <w:rPr>
                                <w:color w:val="FFFFFF" w:themeColor="background1"/>
                              </w:rPr>
                              <w:t>Meedoen aan LMM omvat</w:t>
                            </w:r>
                          </w:p>
                          <w:p w:rsidR="00AD2698" w:rsidRPr="00BA0B40" w:rsidRDefault="00AD2698" w:rsidP="005343CF">
                            <w:pPr>
                              <w:pStyle w:val="ListParagraph"/>
                              <w:numPr>
                                <w:ilvl w:val="0"/>
                                <w:numId w:val="2"/>
                              </w:numPr>
                              <w:rPr>
                                <w:color w:val="FFFFFF" w:themeColor="background1"/>
                              </w:rPr>
                            </w:pPr>
                            <w:r w:rsidRPr="00BA0B40">
                              <w:rPr>
                                <w:color w:val="FFFFFF" w:themeColor="background1"/>
                              </w:rPr>
                              <w:t>Een voorgesprek met een RIVM-medewerker, waarin de situatie op uw bedrijf wordt besproken</w:t>
                            </w:r>
                          </w:p>
                          <w:p w:rsidR="00AD2698" w:rsidRPr="00BA0B40" w:rsidRDefault="00AD2698" w:rsidP="005343CF">
                            <w:pPr>
                              <w:pStyle w:val="ListParagraph"/>
                              <w:numPr>
                                <w:ilvl w:val="0"/>
                                <w:numId w:val="2"/>
                              </w:numPr>
                              <w:rPr>
                                <w:color w:val="FFFFFF" w:themeColor="background1"/>
                              </w:rPr>
                            </w:pPr>
                            <w:r w:rsidRPr="00BA0B40">
                              <w:rPr>
                                <w:color w:val="FFFFFF" w:themeColor="background1"/>
                              </w:rPr>
                              <w:t xml:space="preserve">Het beschikbaar stellen van </w:t>
                            </w:r>
                            <w:proofErr w:type="spellStart"/>
                            <w:r w:rsidRPr="00BA0B40">
                              <w:rPr>
                                <w:color w:val="FFFFFF" w:themeColor="background1"/>
                              </w:rPr>
                              <w:t>perceelsgegevens</w:t>
                            </w:r>
                            <w:proofErr w:type="spellEnd"/>
                            <w:r w:rsidRPr="00BA0B40">
                              <w:rPr>
                                <w:color w:val="FFFFFF" w:themeColor="background1"/>
                              </w:rPr>
                              <w:t xml:space="preserve"> aan </w:t>
                            </w:r>
                            <w:r w:rsidR="007D196E" w:rsidRPr="00BA0B40">
                              <w:rPr>
                                <w:color w:val="FFFFFF" w:themeColor="background1"/>
                              </w:rPr>
                              <w:t xml:space="preserve">Wageningen </w:t>
                            </w:r>
                            <w:proofErr w:type="spellStart"/>
                            <w:r w:rsidR="007D196E" w:rsidRPr="00BA0B40">
                              <w:rPr>
                                <w:color w:val="FFFFFF" w:themeColor="background1"/>
                              </w:rPr>
                              <w:t>Economic</w:t>
                            </w:r>
                            <w:proofErr w:type="spellEnd"/>
                            <w:r w:rsidR="007D196E" w:rsidRPr="00BA0B40">
                              <w:rPr>
                                <w:color w:val="FFFFFF" w:themeColor="background1"/>
                              </w:rPr>
                              <w:t xml:space="preserve"> research</w:t>
                            </w:r>
                            <w:r w:rsidRPr="00BA0B40">
                              <w:rPr>
                                <w:color w:val="FFFFFF" w:themeColor="background1"/>
                              </w:rPr>
                              <w:t xml:space="preserve"> (via machtiging), dat deze gegevens aan RIVM verstrekt </w:t>
                            </w:r>
                          </w:p>
                          <w:p w:rsidR="00AD2698" w:rsidRPr="00BA0B40" w:rsidRDefault="00AD2698" w:rsidP="005343CF">
                            <w:pPr>
                              <w:pStyle w:val="ListParagraph"/>
                              <w:numPr>
                                <w:ilvl w:val="0"/>
                                <w:numId w:val="2"/>
                              </w:numPr>
                              <w:rPr>
                                <w:color w:val="FFFFFF" w:themeColor="background1"/>
                              </w:rPr>
                            </w:pPr>
                            <w:r w:rsidRPr="00BA0B40">
                              <w:rPr>
                                <w:color w:val="FFFFFF" w:themeColor="background1"/>
                              </w:rPr>
                              <w:t>Het invullen en retourneren van het vragenformulier</w:t>
                            </w:r>
                          </w:p>
                          <w:p w:rsidR="00AD2698" w:rsidRPr="00BA0B40" w:rsidRDefault="00AD2698" w:rsidP="005343CF">
                            <w:pPr>
                              <w:pStyle w:val="ListParagraph"/>
                              <w:numPr>
                                <w:ilvl w:val="0"/>
                                <w:numId w:val="2"/>
                              </w:numPr>
                              <w:rPr>
                                <w:color w:val="FFFFFF" w:themeColor="background1"/>
                              </w:rPr>
                            </w:pPr>
                            <w:r w:rsidRPr="00BA0B40">
                              <w:rPr>
                                <w:color w:val="FFFFFF" w:themeColor="background1"/>
                              </w:rPr>
                              <w:t>Toegang tot percel</w:t>
                            </w:r>
                            <w:r w:rsidR="00751970" w:rsidRPr="00BA0B40">
                              <w:rPr>
                                <w:color w:val="FFFFFF" w:themeColor="background1"/>
                              </w:rPr>
                              <w:t>en verlenen aan de monsternemer</w:t>
                            </w:r>
                            <w:r w:rsidRPr="00BA0B40">
                              <w:rPr>
                                <w:color w:val="FFFFFF" w:themeColor="background1"/>
                              </w:rPr>
                              <w:t xml:space="preserve"> </w:t>
                            </w:r>
                          </w:p>
                          <w:p w:rsidR="00AD2698" w:rsidRPr="00BA0B40" w:rsidRDefault="00AD2698" w:rsidP="0074440E">
                            <w:pPr>
                              <w:rPr>
                                <w:color w:val="FFFFFF" w:themeColor="background1"/>
                              </w:rPr>
                            </w:pPr>
                          </w:p>
                          <w:p w:rsidR="00AD2698" w:rsidRPr="00BA0B40" w:rsidRDefault="00AD2698" w:rsidP="0074440E">
                            <w:pPr>
                              <w:pStyle w:val="doTitleFactbox"/>
                              <w:rPr>
                                <w:color w:val="FFFFFF" w:themeColor="background1"/>
                              </w:rPr>
                            </w:pPr>
                            <w:r w:rsidRPr="00BA0B40">
                              <w:rPr>
                                <w:color w:val="FFFFFF" w:themeColor="background1"/>
                              </w:rPr>
                              <w:t>LMM biedt u</w:t>
                            </w:r>
                          </w:p>
                          <w:p w:rsidR="00AD2698" w:rsidRPr="00BA0B40" w:rsidRDefault="00AD2698" w:rsidP="00FF53DE">
                            <w:pPr>
                              <w:pStyle w:val="ListParagraph"/>
                              <w:numPr>
                                <w:ilvl w:val="0"/>
                                <w:numId w:val="2"/>
                              </w:numPr>
                              <w:rPr>
                                <w:color w:val="FFFFFF" w:themeColor="background1"/>
                              </w:rPr>
                            </w:pPr>
                            <w:r w:rsidRPr="00BA0B40">
                              <w:rPr>
                                <w:color w:val="FFFFFF" w:themeColor="background1"/>
                              </w:rPr>
                              <w:t>Een jaarlijkse rapportage van uw gemeten waterkwaliteit en uw bedrijfsresultaten</w:t>
                            </w:r>
                          </w:p>
                          <w:p w:rsidR="00AD2698" w:rsidRPr="00BA0B40" w:rsidRDefault="00AD2698" w:rsidP="00FF53DE">
                            <w:pPr>
                              <w:pStyle w:val="ListParagraph"/>
                              <w:numPr>
                                <w:ilvl w:val="0"/>
                                <w:numId w:val="2"/>
                              </w:numPr>
                              <w:rPr>
                                <w:color w:val="FFFFFF" w:themeColor="background1"/>
                              </w:rPr>
                            </w:pPr>
                            <w:r w:rsidRPr="00BA0B40">
                              <w:rPr>
                                <w:color w:val="FFFFFF" w:themeColor="background1"/>
                              </w:rPr>
                              <w:t xml:space="preserve">Een persoonlijke pagina op </w:t>
                            </w:r>
                            <w:hyperlink r:id="rId11" w:history="1">
                              <w:r w:rsidR="004D15DE" w:rsidRPr="00142765">
                                <w:rPr>
                                  <w:rStyle w:val="Hyperlink"/>
                                </w:rPr>
                                <w:t>www.mijnagrimatie.nl</w:t>
                              </w:r>
                            </w:hyperlink>
                            <w:r>
                              <w:t xml:space="preserve"> </w:t>
                            </w:r>
                            <w:r w:rsidRPr="00BA0B40">
                              <w:rPr>
                                <w:color w:val="FFFFFF" w:themeColor="background1"/>
                              </w:rPr>
                              <w:t>met een dynamisch overzicht van hoe uw bedrijf scoort ten opzichte van andere bedrijven</w:t>
                            </w:r>
                          </w:p>
                          <w:p w:rsidR="007D196E" w:rsidRPr="00BA0B40" w:rsidRDefault="007D196E" w:rsidP="00491FD9">
                            <w:pPr>
                              <w:pStyle w:val="ListParagraph"/>
                              <w:numPr>
                                <w:ilvl w:val="0"/>
                                <w:numId w:val="2"/>
                              </w:numPr>
                              <w:rPr>
                                <w:color w:val="FFFFFF" w:themeColor="background1"/>
                              </w:rPr>
                            </w:pPr>
                            <w:r w:rsidRPr="00BA0B40">
                              <w:rPr>
                                <w:color w:val="FFFFFF" w:themeColor="background1"/>
                              </w:rPr>
                              <w:t>3 keer per jaar ontvangt u per post de LMM-Nieuwsbrief over de ontwikkelingen en resultaten van het LMM</w:t>
                            </w:r>
                          </w:p>
                          <w:p w:rsidR="00AD2698" w:rsidRPr="00BA0B40" w:rsidRDefault="00AD2698" w:rsidP="00FF53DE">
                            <w:pPr>
                              <w:pStyle w:val="ListParagraph"/>
                              <w:numPr>
                                <w:ilvl w:val="0"/>
                                <w:numId w:val="2"/>
                              </w:numPr>
                              <w:rPr>
                                <w:color w:val="FFFFFF" w:themeColor="background1"/>
                                <w:szCs w:val="17"/>
                              </w:rPr>
                            </w:pPr>
                            <w:r w:rsidRPr="00BA0B40">
                              <w:rPr>
                                <w:color w:val="FFFFFF" w:themeColor="background1"/>
                                <w:szCs w:val="17"/>
                              </w:rPr>
                              <w:t xml:space="preserve">Een jaarlijkse vergoeding </w:t>
                            </w:r>
                            <w:r w:rsidR="00D46AB6" w:rsidRPr="00BA0B40">
                              <w:rPr>
                                <w:color w:val="FFFFFF" w:themeColor="background1"/>
                                <w:szCs w:val="17"/>
                              </w:rPr>
                              <w:t xml:space="preserve">van </w:t>
                            </w:r>
                            <w:r w:rsidRPr="00BA0B40">
                              <w:rPr>
                                <w:color w:val="FFFFFF" w:themeColor="background1"/>
                                <w:szCs w:val="17"/>
                              </w:rPr>
                              <w:t xml:space="preserve">€ 150 </w:t>
                            </w:r>
                          </w:p>
                          <w:p w:rsidR="00AD2698" w:rsidRPr="00B57C25" w:rsidRDefault="00AD2698" w:rsidP="005343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40F7C8" id="_x0000_s1028" type="#_x0000_t202" style="position:absolute;margin-left:359.4pt;margin-top:282pt;width:212.3pt;height:398.4pt;z-index:251656704;visibility:visible;mso-wrap-style:square;mso-width-percent:0;mso-height-percent:0;mso-wrap-distance-left:9pt;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" fillcolor="#34b233 [3204]" strokecolor="window" strokeweight="12pt">
                <v:textbox>
                  <w:txbxContent>
                    <w:p w:rsidR="00AD2698" w:rsidRPr="00BA0B40" w:rsidRDefault="00AD2698" w:rsidP="0074440E">
                      <w:pPr>
                        <w:pStyle w:val="doTitleFactbox"/>
                        <w:rPr>
                          <w:color w:val="FFFFFF" w:themeColor="background1"/>
                        </w:rPr>
                      </w:pPr>
                      <w:r w:rsidRPr="00BA0B40">
                        <w:rPr>
                          <w:color w:val="FFFFFF" w:themeColor="background1"/>
                        </w:rPr>
                        <w:t>Meedoen aan LMM omvat</w:t>
                      </w:r>
                    </w:p>
                    <w:p w:rsidR="00AD2698" w:rsidRPr="00BA0B40" w:rsidRDefault="00AD2698" w:rsidP="005343CF">
                      <w:pPr>
                        <w:pStyle w:val="ListParagraph"/>
                        <w:numPr>
                          <w:ilvl w:val="0"/>
                          <w:numId w:val="2"/>
                        </w:numPr>
                        <w:rPr>
                          <w:color w:val="FFFFFF" w:themeColor="background1"/>
                        </w:rPr>
                      </w:pPr>
                      <w:r w:rsidRPr="00BA0B40">
                        <w:rPr>
                          <w:color w:val="FFFFFF" w:themeColor="background1"/>
                        </w:rPr>
                        <w:t>Een voorgesprek met een RIVM-medewerker, waarin de situatie op uw bedrijf wordt besproken</w:t>
                      </w:r>
                    </w:p>
                    <w:p w:rsidR="00AD2698" w:rsidRPr="00BA0B40" w:rsidRDefault="00AD2698" w:rsidP="005343CF">
                      <w:pPr>
                        <w:pStyle w:val="ListParagraph"/>
                        <w:numPr>
                          <w:ilvl w:val="0"/>
                          <w:numId w:val="2"/>
                        </w:numPr>
                        <w:rPr>
                          <w:color w:val="FFFFFF" w:themeColor="background1"/>
                        </w:rPr>
                      </w:pPr>
                      <w:r w:rsidRPr="00BA0B40">
                        <w:rPr>
                          <w:color w:val="FFFFFF" w:themeColor="background1"/>
                        </w:rPr>
                        <w:t xml:space="preserve">Het beschikbaar stellen van </w:t>
                      </w:r>
                      <w:proofErr w:type="spellStart"/>
                      <w:r w:rsidRPr="00BA0B40">
                        <w:rPr>
                          <w:color w:val="FFFFFF" w:themeColor="background1"/>
                        </w:rPr>
                        <w:t>perceelsgegevens</w:t>
                      </w:r>
                      <w:proofErr w:type="spellEnd"/>
                      <w:r w:rsidRPr="00BA0B40">
                        <w:rPr>
                          <w:color w:val="FFFFFF" w:themeColor="background1"/>
                        </w:rPr>
                        <w:t xml:space="preserve"> aan </w:t>
                      </w:r>
                      <w:r w:rsidR="007D196E" w:rsidRPr="00BA0B40">
                        <w:rPr>
                          <w:color w:val="FFFFFF" w:themeColor="background1"/>
                        </w:rPr>
                        <w:t xml:space="preserve">Wageningen </w:t>
                      </w:r>
                      <w:proofErr w:type="spellStart"/>
                      <w:r w:rsidR="007D196E" w:rsidRPr="00BA0B40">
                        <w:rPr>
                          <w:color w:val="FFFFFF" w:themeColor="background1"/>
                        </w:rPr>
                        <w:t>Economic</w:t>
                      </w:r>
                      <w:proofErr w:type="spellEnd"/>
                      <w:r w:rsidR="007D196E" w:rsidRPr="00BA0B40">
                        <w:rPr>
                          <w:color w:val="FFFFFF" w:themeColor="background1"/>
                        </w:rPr>
                        <w:t xml:space="preserve"> research</w:t>
                      </w:r>
                      <w:r w:rsidRPr="00BA0B40">
                        <w:rPr>
                          <w:color w:val="FFFFFF" w:themeColor="background1"/>
                        </w:rPr>
                        <w:t xml:space="preserve"> (via machtiging), dat deze gegevens aan RIVM verstrekt </w:t>
                      </w:r>
                    </w:p>
                    <w:p w:rsidR="00AD2698" w:rsidRPr="00BA0B40" w:rsidRDefault="00AD2698" w:rsidP="005343CF">
                      <w:pPr>
                        <w:pStyle w:val="ListParagraph"/>
                        <w:numPr>
                          <w:ilvl w:val="0"/>
                          <w:numId w:val="2"/>
                        </w:numPr>
                        <w:rPr>
                          <w:color w:val="FFFFFF" w:themeColor="background1"/>
                        </w:rPr>
                      </w:pPr>
                      <w:r w:rsidRPr="00BA0B40">
                        <w:rPr>
                          <w:color w:val="FFFFFF" w:themeColor="background1"/>
                        </w:rPr>
                        <w:t>Het invullen en retourneren van het vragenformulier</w:t>
                      </w:r>
                    </w:p>
                    <w:p w:rsidR="00AD2698" w:rsidRPr="00BA0B40" w:rsidRDefault="00AD2698" w:rsidP="005343CF">
                      <w:pPr>
                        <w:pStyle w:val="ListParagraph"/>
                        <w:numPr>
                          <w:ilvl w:val="0"/>
                          <w:numId w:val="2"/>
                        </w:numPr>
                        <w:rPr>
                          <w:color w:val="FFFFFF" w:themeColor="background1"/>
                        </w:rPr>
                      </w:pPr>
                      <w:r w:rsidRPr="00BA0B40">
                        <w:rPr>
                          <w:color w:val="FFFFFF" w:themeColor="background1"/>
                        </w:rPr>
                        <w:t>Toegang tot percel</w:t>
                      </w:r>
                      <w:r w:rsidR="00751970" w:rsidRPr="00BA0B40">
                        <w:rPr>
                          <w:color w:val="FFFFFF" w:themeColor="background1"/>
                        </w:rPr>
                        <w:t>en verlenen aan de monsternemer</w:t>
                      </w:r>
                      <w:r w:rsidRPr="00BA0B40">
                        <w:rPr>
                          <w:color w:val="FFFFFF" w:themeColor="background1"/>
                        </w:rPr>
                        <w:t xml:space="preserve"> </w:t>
                      </w:r>
                    </w:p>
                    <w:p w:rsidR="00AD2698" w:rsidRPr="00BA0B40" w:rsidRDefault="00AD2698" w:rsidP="0074440E">
                      <w:pPr>
                        <w:rPr>
                          <w:color w:val="FFFFFF" w:themeColor="background1"/>
                        </w:rPr>
                      </w:pPr>
                    </w:p>
                    <w:p w:rsidR="00AD2698" w:rsidRPr="00BA0B40" w:rsidRDefault="00AD2698" w:rsidP="0074440E">
                      <w:pPr>
                        <w:pStyle w:val="doTitleFactbox"/>
                        <w:rPr>
                          <w:color w:val="FFFFFF" w:themeColor="background1"/>
                        </w:rPr>
                      </w:pPr>
                      <w:r w:rsidRPr="00BA0B40">
                        <w:rPr>
                          <w:color w:val="FFFFFF" w:themeColor="background1"/>
                        </w:rPr>
                        <w:t>LMM biedt u</w:t>
                      </w:r>
                    </w:p>
                    <w:p w:rsidR="00AD2698" w:rsidRPr="00BA0B40" w:rsidRDefault="00AD2698" w:rsidP="00FF53DE">
                      <w:pPr>
                        <w:pStyle w:val="ListParagraph"/>
                        <w:numPr>
                          <w:ilvl w:val="0"/>
                          <w:numId w:val="2"/>
                        </w:numPr>
                        <w:rPr>
                          <w:color w:val="FFFFFF" w:themeColor="background1"/>
                        </w:rPr>
                      </w:pPr>
                      <w:r w:rsidRPr="00BA0B40">
                        <w:rPr>
                          <w:color w:val="FFFFFF" w:themeColor="background1"/>
                        </w:rPr>
                        <w:t>Een jaarlijkse rapportage van uw gemeten waterkwaliteit en uw bedrijfsresultaten</w:t>
                      </w:r>
                    </w:p>
                    <w:p w:rsidR="00AD2698" w:rsidRPr="00BA0B40" w:rsidRDefault="00AD2698" w:rsidP="00FF53DE">
                      <w:pPr>
                        <w:pStyle w:val="ListParagraph"/>
                        <w:numPr>
                          <w:ilvl w:val="0"/>
                          <w:numId w:val="2"/>
                        </w:numPr>
                        <w:rPr>
                          <w:color w:val="FFFFFF" w:themeColor="background1"/>
                        </w:rPr>
                      </w:pPr>
                      <w:r w:rsidRPr="00BA0B40">
                        <w:rPr>
                          <w:color w:val="FFFFFF" w:themeColor="background1"/>
                        </w:rPr>
                        <w:t xml:space="preserve">Een persoonlijke pagina op </w:t>
                      </w:r>
                      <w:hyperlink r:id="rId12" w:history="1">
                        <w:r w:rsidR="004D15DE" w:rsidRPr="00142765">
                          <w:rPr>
                            <w:rStyle w:val="Hyperlink"/>
                          </w:rPr>
                          <w:t>www.mijnagrimatie.nl</w:t>
                        </w:r>
                      </w:hyperlink>
                      <w:r>
                        <w:t xml:space="preserve"> </w:t>
                      </w:r>
                      <w:r w:rsidRPr="00BA0B40">
                        <w:rPr>
                          <w:color w:val="FFFFFF" w:themeColor="background1"/>
                        </w:rPr>
                        <w:t>met een dynamisch overzicht van hoe uw bedrijf scoort ten opzichte van andere bedrijven</w:t>
                      </w:r>
                    </w:p>
                    <w:p w:rsidR="007D196E" w:rsidRPr="00BA0B40" w:rsidRDefault="007D196E" w:rsidP="00491FD9">
                      <w:pPr>
                        <w:pStyle w:val="ListParagraph"/>
                        <w:numPr>
                          <w:ilvl w:val="0"/>
                          <w:numId w:val="2"/>
                        </w:numPr>
                        <w:rPr>
                          <w:color w:val="FFFFFF" w:themeColor="background1"/>
                        </w:rPr>
                      </w:pPr>
                      <w:r w:rsidRPr="00BA0B40">
                        <w:rPr>
                          <w:color w:val="FFFFFF" w:themeColor="background1"/>
                        </w:rPr>
                        <w:t>3 keer per jaar ontvangt u per post de LMM-Nieuwsbrief over de ontwikkelingen en resultaten van het LMM</w:t>
                      </w:r>
                    </w:p>
                    <w:p w:rsidR="00AD2698" w:rsidRPr="00BA0B40" w:rsidRDefault="00AD2698" w:rsidP="00FF53DE">
                      <w:pPr>
                        <w:pStyle w:val="ListParagraph"/>
                        <w:numPr>
                          <w:ilvl w:val="0"/>
                          <w:numId w:val="2"/>
                        </w:numPr>
                        <w:rPr>
                          <w:color w:val="FFFFFF" w:themeColor="background1"/>
                          <w:szCs w:val="17"/>
                        </w:rPr>
                      </w:pPr>
                      <w:r w:rsidRPr="00BA0B40">
                        <w:rPr>
                          <w:color w:val="FFFFFF" w:themeColor="background1"/>
                          <w:szCs w:val="17"/>
                        </w:rPr>
                        <w:t xml:space="preserve">Een jaarlijkse vergoeding </w:t>
                      </w:r>
                      <w:r w:rsidR="00D46AB6" w:rsidRPr="00BA0B40">
                        <w:rPr>
                          <w:color w:val="FFFFFF" w:themeColor="background1"/>
                          <w:szCs w:val="17"/>
                        </w:rPr>
                        <w:t xml:space="preserve">van </w:t>
                      </w:r>
                      <w:r w:rsidRPr="00BA0B40">
                        <w:rPr>
                          <w:color w:val="FFFFFF" w:themeColor="background1"/>
                          <w:szCs w:val="17"/>
                        </w:rPr>
                        <w:t xml:space="preserve">€ 150 </w:t>
                      </w:r>
                    </w:p>
                    <w:p w:rsidR="00AD2698" w:rsidRPr="00B57C25" w:rsidRDefault="00AD2698" w:rsidP="005343CF"/>
                  </w:txbxContent>
                </v:textbox>
                <w10:wrap type="square" anchorx="page" anchory="page"/>
                <w10:anchorlock/>
              </v:shape>
            </w:pict>
          </mc:Fallback>
        </mc:AlternateContent>
      </w:r>
      <w:r w:rsidRPr="004D1E6F">
        <w:rPr>
          <w:color w:val="34B233" w:themeColor="accent1"/>
          <w:sz w:val="20"/>
          <w:szCs w:val="20"/>
        </w:rPr>
        <w:t>Wat levert deelname aan LMM op?</w:t>
      </w:r>
    </w:p>
    <w:p w:rsidR="0074440E" w:rsidRDefault="0074440E" w:rsidP="0074440E">
      <w:pPr>
        <w:rPr>
          <w:szCs w:val="17"/>
        </w:rPr>
      </w:pPr>
      <w:r w:rsidRPr="004D1E6F">
        <w:rPr>
          <w:szCs w:val="17"/>
        </w:rPr>
        <w:t xml:space="preserve">Als deelnemer ontvangt u een overzicht van de gemeten </w:t>
      </w:r>
      <w:r w:rsidR="00D46AB6">
        <w:rPr>
          <w:szCs w:val="17"/>
        </w:rPr>
        <w:t>bodemvocht</w:t>
      </w:r>
      <w:r w:rsidRPr="004D1E6F">
        <w:rPr>
          <w:szCs w:val="17"/>
        </w:rPr>
        <w:t>kwaliteit op uw bedrijf ten opzichte van die van de andere LMM-deelnemers</w:t>
      </w:r>
      <w:r w:rsidR="009D1559">
        <w:rPr>
          <w:szCs w:val="17"/>
        </w:rPr>
        <w:t xml:space="preserve"> in uw regio</w:t>
      </w:r>
      <w:r w:rsidRPr="004D1E6F">
        <w:rPr>
          <w:szCs w:val="17"/>
        </w:rPr>
        <w:t xml:space="preserve">. Deze rapportage wordt u binnen een jaar na bemonstering per post toegestuurd en is vertrouwelijk. Daarnaast </w:t>
      </w:r>
      <w:r w:rsidR="005343CF" w:rsidRPr="004D1E6F">
        <w:rPr>
          <w:szCs w:val="17"/>
        </w:rPr>
        <w:t xml:space="preserve">krijgt u een unieke pagina op </w:t>
      </w:r>
      <w:hyperlink r:id="rId13" w:history="1">
        <w:r w:rsidR="004D15DE" w:rsidRPr="00142765">
          <w:rPr>
            <w:rStyle w:val="Hyperlink"/>
            <w:szCs w:val="17"/>
          </w:rPr>
          <w:t>www.mijnagrimatie.nl</w:t>
        </w:r>
      </w:hyperlink>
      <w:r w:rsidR="00E334A9">
        <w:rPr>
          <w:szCs w:val="17"/>
        </w:rPr>
        <w:t xml:space="preserve">. </w:t>
      </w:r>
      <w:r w:rsidR="005343CF" w:rsidRPr="004D1E6F">
        <w:rPr>
          <w:szCs w:val="17"/>
        </w:rPr>
        <w:t xml:space="preserve">Hier vindt u een </w:t>
      </w:r>
      <w:r w:rsidRPr="004D1E6F">
        <w:rPr>
          <w:szCs w:val="17"/>
        </w:rPr>
        <w:t>overzicht van uw bedrijfsresultaten en een jaarlijks verslag waarin uw prestaties worden vergeleken met andere bedrijven. Deze analyse</w:t>
      </w:r>
      <w:r>
        <w:rPr>
          <w:szCs w:val="17"/>
        </w:rPr>
        <w:t xml:space="preserve"> laat zien waarin u sterk bent en waar u kunt verbeteren.</w:t>
      </w:r>
      <w:r w:rsidR="000D4806">
        <w:rPr>
          <w:szCs w:val="17"/>
        </w:rPr>
        <w:t xml:space="preserve"> </w:t>
      </w:r>
      <w:r w:rsidR="005343CF">
        <w:rPr>
          <w:szCs w:val="17"/>
        </w:rPr>
        <w:t>U kunt zelf kiezen met wie u deze gegevens wilt delen.</w:t>
      </w:r>
    </w:p>
    <w:p w:rsidR="0074440E" w:rsidRDefault="0074440E" w:rsidP="0074440E">
      <w:pPr>
        <w:rPr>
          <w:szCs w:val="17"/>
        </w:rPr>
      </w:pPr>
    </w:p>
    <w:p w:rsidR="0074440E" w:rsidRDefault="0074440E" w:rsidP="0074440E">
      <w:pPr>
        <w:rPr>
          <w:szCs w:val="17"/>
        </w:rPr>
      </w:pPr>
      <w:r w:rsidRPr="0079433D">
        <w:rPr>
          <w:szCs w:val="17"/>
        </w:rPr>
        <w:t xml:space="preserve">Ook krijgt u een jaarlijkse onkostenvergoeding </w:t>
      </w:r>
      <w:r w:rsidR="0079433D" w:rsidRPr="005C5E9F">
        <w:rPr>
          <w:szCs w:val="17"/>
        </w:rPr>
        <w:t xml:space="preserve">voor de bemonstering </w:t>
      </w:r>
      <w:r w:rsidRPr="0079433D">
        <w:rPr>
          <w:szCs w:val="17"/>
        </w:rPr>
        <w:t>van € 1</w:t>
      </w:r>
      <w:r w:rsidR="0079433D" w:rsidRPr="005C5E9F">
        <w:rPr>
          <w:szCs w:val="17"/>
        </w:rPr>
        <w:t>5</w:t>
      </w:r>
      <w:r w:rsidRPr="0079433D">
        <w:rPr>
          <w:szCs w:val="17"/>
        </w:rPr>
        <w:t>0.</w:t>
      </w:r>
    </w:p>
    <w:p w:rsidR="0068348C" w:rsidRDefault="0068348C" w:rsidP="0074440E">
      <w:pPr>
        <w:tabs>
          <w:tab w:val="left" w:pos="426"/>
          <w:tab w:val="left" w:pos="1002"/>
          <w:tab w:val="left" w:pos="1722"/>
          <w:tab w:val="left" w:pos="2442"/>
          <w:tab w:val="left" w:pos="3162"/>
          <w:tab w:val="left" w:pos="3882"/>
          <w:tab w:val="left" w:pos="4602"/>
          <w:tab w:val="left" w:pos="5322"/>
          <w:tab w:val="left" w:pos="6042"/>
          <w:tab w:val="left" w:pos="6762"/>
          <w:tab w:val="left" w:pos="7482"/>
          <w:tab w:val="left" w:pos="8202"/>
        </w:tabs>
        <w:spacing w:line="260" w:lineRule="exact"/>
        <w:jc w:val="both"/>
        <w:rPr>
          <w:color w:val="34B233" w:themeColor="accent1"/>
          <w:sz w:val="20"/>
          <w:szCs w:val="20"/>
        </w:rPr>
      </w:pPr>
    </w:p>
    <w:p w:rsidR="0074440E" w:rsidRPr="0001120E" w:rsidRDefault="0074440E" w:rsidP="0074440E">
      <w:pPr>
        <w:tabs>
          <w:tab w:val="left" w:pos="426"/>
          <w:tab w:val="left" w:pos="1002"/>
          <w:tab w:val="left" w:pos="1722"/>
          <w:tab w:val="left" w:pos="2442"/>
          <w:tab w:val="left" w:pos="3162"/>
          <w:tab w:val="left" w:pos="3882"/>
          <w:tab w:val="left" w:pos="4602"/>
          <w:tab w:val="left" w:pos="5322"/>
          <w:tab w:val="left" w:pos="6042"/>
          <w:tab w:val="left" w:pos="6762"/>
          <w:tab w:val="left" w:pos="7482"/>
          <w:tab w:val="left" w:pos="8202"/>
        </w:tabs>
        <w:spacing w:line="260" w:lineRule="exact"/>
        <w:jc w:val="both"/>
        <w:rPr>
          <w:color w:val="34B233" w:themeColor="accent1"/>
          <w:sz w:val="20"/>
          <w:szCs w:val="20"/>
        </w:rPr>
      </w:pPr>
      <w:r>
        <w:rPr>
          <w:color w:val="34B233" w:themeColor="accent1"/>
          <w:sz w:val="20"/>
          <w:szCs w:val="20"/>
        </w:rPr>
        <w:t>Tot slot</w:t>
      </w:r>
    </w:p>
    <w:p w:rsidR="0074440E" w:rsidRDefault="0074440E" w:rsidP="0074440E">
      <w:pPr>
        <w:pStyle w:val="doAuthors"/>
      </w:pPr>
      <w:r>
        <w:t>Voorafgaand aan de bemonsteringen vindt</w:t>
      </w:r>
      <w:r w:rsidR="00B72D83">
        <w:t xml:space="preserve"> de eerste keer</w:t>
      </w:r>
      <w:r>
        <w:t xml:space="preserve"> een kennismakings- en voorlichtingsgesprek plaats met een RIVM-medewerker. Deze </w:t>
      </w:r>
      <w:r w:rsidR="005343CF">
        <w:t xml:space="preserve">kiest samen </w:t>
      </w:r>
      <w:r>
        <w:t xml:space="preserve">met u </w:t>
      </w:r>
      <w:r w:rsidR="005343CF">
        <w:t>een geschikt moment voor bemonstering</w:t>
      </w:r>
      <w:r>
        <w:t xml:space="preserve">. </w:t>
      </w:r>
      <w:r w:rsidR="005343CF">
        <w:t>D</w:t>
      </w:r>
      <w:r>
        <w:t xml:space="preserve">e bemonsteringen </w:t>
      </w:r>
      <w:r w:rsidR="005343CF">
        <w:t xml:space="preserve">worden met </w:t>
      </w:r>
      <w:r>
        <w:t xml:space="preserve">de uiterste zorgvuldigheid </w:t>
      </w:r>
      <w:r w:rsidR="005343CF">
        <w:t xml:space="preserve">uitgevoerd om </w:t>
      </w:r>
      <w:r>
        <w:t xml:space="preserve">schade aan uw gewassen en percelen te voorkomen. </w:t>
      </w:r>
    </w:p>
    <w:p w:rsidR="00843107" w:rsidRPr="00857E01" w:rsidRDefault="00C51E6F" w:rsidP="00E659E2">
      <w:r>
        <w:rPr>
          <w:noProof/>
          <w:lang w:val="en-GB" w:eastAsia="en-GB"/>
        </w:rPr>
        <mc:AlternateContent>
          <mc:Choice Requires="wps">
            <w:drawing>
              <wp:anchor distT="0" distB="0" distL="114300" distR="114300" simplePos="0" relativeHeight="251660800" behindDoc="1" locked="0" layoutInCell="1" allowOverlap="1" wp14:anchorId="070EA5DC" wp14:editId="2785BB6F">
                <wp:simplePos x="0" y="0"/>
                <wp:positionH relativeFrom="column">
                  <wp:posOffset>-3175</wp:posOffset>
                </wp:positionH>
                <wp:positionV relativeFrom="paragraph">
                  <wp:posOffset>520065</wp:posOffset>
                </wp:positionV>
                <wp:extent cx="6316980" cy="820420"/>
                <wp:effectExtent l="0" t="0" r="0" b="0"/>
                <wp:wrapThrough wrapText="bothSides">
                  <wp:wrapPolygon edited="0">
                    <wp:start x="195" y="0"/>
                    <wp:lineTo x="195" y="21065"/>
                    <wp:lineTo x="21366" y="21065"/>
                    <wp:lineTo x="21366" y="0"/>
                    <wp:lineTo x="195" y="0"/>
                  </wp:wrapPolygon>
                </wp:wrapThrough>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6980" cy="820420"/>
                        </a:xfrm>
                        <a:prstGeom prst="rect">
                          <a:avLst/>
                        </a:prstGeom>
                        <a:noFill/>
                        <a:ln w="9525">
                          <a:noFill/>
                          <a:miter lim="800000"/>
                          <a:headEnd/>
                          <a:tailEnd/>
                        </a:ln>
                      </wps:spPr>
                      <wps:txbx>
                        <w:txbxContent>
                          <w:p w:rsidR="00AD2698" w:rsidRPr="00C84589" w:rsidRDefault="00AD2698" w:rsidP="00DC1921">
                            <w:pPr>
                              <w:jc w:val="center"/>
                              <w:rPr>
                                <w:sz w:val="24"/>
                              </w:rPr>
                            </w:pPr>
                            <w:r w:rsidRPr="00C84589">
                              <w:rPr>
                                <w:sz w:val="24"/>
                              </w:rPr>
                              <w:t>Meer informatie over het LMM?</w:t>
                            </w:r>
                          </w:p>
                          <w:p w:rsidR="004700B3" w:rsidRPr="00C84589" w:rsidRDefault="00AD2698" w:rsidP="00DC1921">
                            <w:pPr>
                              <w:jc w:val="center"/>
                              <w:rPr>
                                <w:rStyle w:val="Hyperlink"/>
                                <w:sz w:val="24"/>
                              </w:rPr>
                            </w:pPr>
                            <w:r w:rsidRPr="00C84589">
                              <w:rPr>
                                <w:sz w:val="24"/>
                              </w:rPr>
                              <w:t>Kijk op</w:t>
                            </w:r>
                            <w:r w:rsidR="004700B3" w:rsidRPr="00C84589">
                              <w:rPr>
                                <w:sz w:val="24"/>
                              </w:rPr>
                              <w:t xml:space="preserve"> </w:t>
                            </w:r>
                            <w:hyperlink r:id="rId14" w:history="1">
                              <w:r w:rsidR="007850D2" w:rsidRPr="00C84589">
                                <w:rPr>
                                  <w:rStyle w:val="Hyperlink"/>
                                  <w:sz w:val="24"/>
                                </w:rPr>
                                <w:t>www.wageningenur.nl/lmm</w:t>
                              </w:r>
                            </w:hyperlink>
                          </w:p>
                          <w:p w:rsidR="00AD2698" w:rsidRPr="00C84589" w:rsidRDefault="00AD2698" w:rsidP="00DC1921">
                            <w:pPr>
                              <w:jc w:val="center"/>
                              <w:rPr>
                                <w:sz w:val="24"/>
                              </w:rPr>
                            </w:pPr>
                            <w:r w:rsidRPr="00C84589">
                              <w:rPr>
                                <w:rStyle w:val="Hyperlink"/>
                                <w:color w:val="auto"/>
                                <w:sz w:val="24"/>
                                <w:u w:val="none"/>
                              </w:rPr>
                              <w:t xml:space="preserve">of </w:t>
                            </w:r>
                            <w:hyperlink r:id="rId15" w:history="1">
                              <w:r w:rsidR="007850D2" w:rsidRPr="00C84589">
                                <w:rPr>
                                  <w:rStyle w:val="Hyperlink"/>
                                  <w:sz w:val="24"/>
                                </w:rPr>
                                <w:t>www.rivm.nl/lmm</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EA5DC" id="Text Box 2" o:spid="_x0000_s1029" type="#_x0000_t202" style="position:absolute;margin-left:-.25pt;margin-top:40.95pt;width:497.4pt;height:64.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" filled="f" stroked="f">
                <v:textbox>
                  <w:txbxContent>
                    <w:p w:rsidR="00AD2698" w:rsidRPr="00C84589" w:rsidRDefault="00AD2698" w:rsidP="00DC1921">
                      <w:pPr>
                        <w:jc w:val="center"/>
                        <w:rPr>
                          <w:sz w:val="24"/>
                        </w:rPr>
                      </w:pPr>
                      <w:r w:rsidRPr="00C84589">
                        <w:rPr>
                          <w:sz w:val="24"/>
                        </w:rPr>
                        <w:t>Meer informatie over het LMM?</w:t>
                      </w:r>
                    </w:p>
                    <w:p w:rsidR="004700B3" w:rsidRPr="00C84589" w:rsidRDefault="00AD2698" w:rsidP="00DC1921">
                      <w:pPr>
                        <w:jc w:val="center"/>
                        <w:rPr>
                          <w:rStyle w:val="Hyperlink"/>
                          <w:sz w:val="24"/>
                        </w:rPr>
                      </w:pPr>
                      <w:r w:rsidRPr="00C84589">
                        <w:rPr>
                          <w:sz w:val="24"/>
                        </w:rPr>
                        <w:t>Kijk op</w:t>
                      </w:r>
                      <w:r w:rsidR="004700B3" w:rsidRPr="00C84589">
                        <w:rPr>
                          <w:sz w:val="24"/>
                        </w:rPr>
                        <w:t xml:space="preserve"> </w:t>
                      </w:r>
                      <w:hyperlink r:id="rId16" w:history="1">
                        <w:r w:rsidR="007850D2" w:rsidRPr="00C84589">
                          <w:rPr>
                            <w:rStyle w:val="Hyperlink"/>
                            <w:sz w:val="24"/>
                          </w:rPr>
                          <w:t>www.wageningenur.nl/lmm</w:t>
                        </w:r>
                      </w:hyperlink>
                    </w:p>
                    <w:p w:rsidR="00AD2698" w:rsidRPr="00C84589" w:rsidRDefault="00AD2698" w:rsidP="00DC1921">
                      <w:pPr>
                        <w:jc w:val="center"/>
                        <w:rPr>
                          <w:sz w:val="24"/>
                        </w:rPr>
                      </w:pPr>
                      <w:r w:rsidRPr="00C84589">
                        <w:rPr>
                          <w:rStyle w:val="Hyperlink"/>
                          <w:color w:val="auto"/>
                          <w:sz w:val="24"/>
                          <w:u w:val="none"/>
                        </w:rPr>
                        <w:t xml:space="preserve">of </w:t>
                      </w:r>
                      <w:hyperlink r:id="rId17" w:history="1">
                        <w:r w:rsidR="007850D2" w:rsidRPr="00C84589">
                          <w:rPr>
                            <w:rStyle w:val="Hyperlink"/>
                            <w:sz w:val="24"/>
                          </w:rPr>
                          <w:t>www.rivm.nl/lmm</w:t>
                        </w:r>
                      </w:hyperlink>
                    </w:p>
                  </w:txbxContent>
                </v:textbox>
                <w10:wrap type="through"/>
              </v:shape>
            </w:pict>
          </mc:Fallback>
        </mc:AlternateContent>
      </w:r>
    </w:p>
    <w:sectPr w:rsidR="00843107" w:rsidRPr="00857E01" w:rsidSect="00CE5355">
      <w:headerReference w:type="default" r:id="rId18"/>
      <w:footerReference w:type="default" r:id="rId19"/>
      <w:headerReference w:type="first" r:id="rId20"/>
      <w:footerReference w:type="first" r:id="rId21"/>
      <w:pgSz w:w="11906" w:h="16838" w:code="9"/>
      <w:pgMar w:top="680" w:right="2126" w:bottom="754" w:left="1361" w:header="805" w:footer="1196" w:gutter="0"/>
      <w:paperSrc w:first="7" w:other="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6536E" w:rsidRDefault="0096536E">
      <w:r>
        <w:separator/>
      </w:r>
    </w:p>
  </w:endnote>
  <w:endnote w:type="continuationSeparator" w:id="0">
    <w:p w:rsidR="0096536E" w:rsidRDefault="009653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226802042"/>
      <w:docPartObj>
        <w:docPartGallery w:val="Page Numbers (Bottom of Page)"/>
        <w:docPartUnique/>
      </w:docPartObj>
    </w:sdtPr>
    <w:sdtEndPr/>
    <w:sdtContent>
      <w:p w:rsidR="00AD2698" w:rsidRPr="00A03E1E" w:rsidRDefault="0096536E" w:rsidP="00CE5355">
        <w:sdt>
          <w:sdtPr>
            <w:id w:val="-815882265"/>
            <w:docPartObj>
              <w:docPartGallery w:val="Page Numbers (Bottom of Page)"/>
              <w:docPartUnique/>
            </w:docPartObj>
          </w:sdtPr>
          <w:sdtEndPr/>
          <w:sdtContent>
            <w:r w:rsidR="00AD2698" w:rsidRPr="00560385">
              <w:rPr>
                <w:noProof/>
                <w:sz w:val="16"/>
                <w:szCs w:val="16"/>
                <w:lang w:val="en-GB" w:eastAsia="en-GB"/>
              </w:rPr>
              <mc:AlternateContent>
                <mc:Choice Requires="wps">
                  <w:drawing>
                    <wp:anchor distT="4294967295" distB="4294967295" distL="114300" distR="114300" simplePos="0" relativeHeight="251696128" behindDoc="0" locked="1" layoutInCell="1" allowOverlap="1" wp14:anchorId="29ED11F0" wp14:editId="06D5DF29">
                      <wp:simplePos x="0" y="0"/>
                      <wp:positionH relativeFrom="column">
                        <wp:posOffset>0</wp:posOffset>
                      </wp:positionH>
                      <wp:positionV relativeFrom="page">
                        <wp:posOffset>9973310</wp:posOffset>
                      </wp:positionV>
                      <wp:extent cx="6264000" cy="0"/>
                      <wp:effectExtent l="0" t="0" r="22860" b="19050"/>
                      <wp:wrapNone/>
                      <wp:docPr id="4" name="Steunkleurlijn"/>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4000" cy="0"/>
                              </a:xfrm>
                              <a:prstGeom prst="straightConnector1">
                                <a:avLst/>
                              </a:prstGeom>
                              <a:noFill/>
                              <a:ln w="19050">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5234CE4" id="_x0000_t32" coordsize="21600,21600" o:spt="32" o:oned="t" path="m,l21600,21600e" filled="f">
                      <v:path arrowok="t" fillok="f" o:connecttype="none"/>
                      <o:lock v:ext="edit" shapetype="t"/>
                    </v:shapetype>
                    <v:shape id="Steunkleurlijn" o:spid="_x0000_s1026" type="#_x0000_t32" style="position:absolute;margin-left:0;margin-top:785.3pt;width:493.25pt;height:0;z-index:2516961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" strokecolor="#34b233 [3204]" strokeweight="1.5pt">
                      <w10:wrap anchory="page"/>
                      <w10:anchorlock/>
                    </v:shape>
                  </w:pict>
                </mc:Fallback>
              </mc:AlternateContent>
            </w:r>
            <w:r w:rsidR="00AD2698">
              <w:rPr>
                <w:noProof/>
                <w:lang w:val="en-GB" w:eastAsia="en-GB"/>
              </w:rPr>
              <mc:AlternateContent>
                <mc:Choice Requires="wps">
                  <w:drawing>
                    <wp:anchor distT="0" distB="0" distL="114300" distR="114300" simplePos="0" relativeHeight="251695104" behindDoc="0" locked="1" layoutInCell="1" allowOverlap="1" wp14:anchorId="55DED97F" wp14:editId="614AC06A">
                      <wp:simplePos x="0" y="0"/>
                      <wp:positionH relativeFrom="column">
                        <wp:posOffset>-13970</wp:posOffset>
                      </wp:positionH>
                      <wp:positionV relativeFrom="page">
                        <wp:posOffset>10257155</wp:posOffset>
                      </wp:positionV>
                      <wp:extent cx="3402965" cy="251460"/>
                      <wp:effectExtent l="0" t="0" r="6985" b="0"/>
                      <wp:wrapNone/>
                      <wp:docPr id="7" name="Tekstvak 7"/>
                      <wp:cNvGraphicFramePr/>
                      <a:graphic xmlns:a="http://schemas.openxmlformats.org/drawingml/2006/main">
                        <a:graphicData uri="http://schemas.microsoft.com/office/word/2010/wordprocessingShape">
                          <wps:wsp>
                            <wps:cNvSpPr txBox="1"/>
                            <wps:spPr>
                              <a:xfrm>
                                <a:off x="0" y="0"/>
                                <a:ext cx="3402965" cy="2514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D2698" w:rsidRDefault="00AD2698" w:rsidP="00CE5355">
                                  <w:r>
                                    <w:fldChar w:fldCharType="begin"/>
                                  </w:r>
                                  <w:r>
                                    <w:instrText>PAGE   \* MERGEFORMAT</w:instrText>
                                  </w:r>
                                  <w:r>
                                    <w:fldChar w:fldCharType="separate"/>
                                  </w:r>
                                  <w:r w:rsidR="006F6272">
                                    <w:rPr>
                                      <w:noProof/>
                                    </w:rPr>
                                    <w:t>2</w:t>
                                  </w:r>
                                  <w:r>
                                    <w:fldChar w:fldCharType="end"/>
                                  </w:r>
                                  <w:r>
                                    <w:t xml:space="preserve"> | Factsheet | Wageningen</w:t>
                                  </w:r>
                                  <w:r w:rsidR="004A42C0">
                                    <w:t xml:space="preserve"> </w:t>
                                  </w:r>
                                  <w:r w:rsidR="00B06842">
                                    <w:t>Economic Research</w:t>
                                  </w: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DED97F" id="_x0000_t202" coordsize="21600,21600" o:spt="202" path="m,l,21600r21600,l21600,xe">
                      <v:stroke joinstyle="miter"/>
                      <v:path gradientshapeok="t" o:connecttype="rect"/>
                    </v:shapetype>
                    <v:shape id="Tekstvak 7" o:spid="_x0000_s1030" type="#_x0000_t202" style="position:absolute;margin-left:-1.1pt;margin-top:807.65pt;width:267.95pt;height:19.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" fillcolor="white [3201]" stroked="f" strokeweight=".5pt">
                      <v:textbox inset="0">
                        <w:txbxContent>
                          <w:p w:rsidR="00AD2698" w:rsidRDefault="00AD2698" w:rsidP="00CE5355">
                            <w:r>
                              <w:fldChar w:fldCharType="begin"/>
                            </w:r>
                            <w:r>
                              <w:instrText>PAGE   \* MERGEFORMAT</w:instrText>
                            </w:r>
                            <w:r>
                              <w:fldChar w:fldCharType="separate"/>
                            </w:r>
                            <w:r w:rsidR="006F6272">
                              <w:rPr>
                                <w:noProof/>
                              </w:rPr>
                              <w:t>2</w:t>
                            </w:r>
                            <w:r>
                              <w:fldChar w:fldCharType="end"/>
                            </w:r>
                            <w:r>
                              <w:t xml:space="preserve"> | Factsheet | Wageningen</w:t>
                            </w:r>
                            <w:r w:rsidR="004A42C0">
                              <w:t xml:space="preserve"> </w:t>
                            </w:r>
                            <w:r w:rsidR="00B06842">
                              <w:t>Economic Research</w:t>
                            </w:r>
                          </w:p>
                        </w:txbxContent>
                      </v:textbox>
                      <w10:wrap anchory="page"/>
                      <w10:anchorlock/>
                    </v:shape>
                  </w:pict>
                </mc:Fallback>
              </mc:AlternateContent>
            </w:r>
          </w:sdtContent>
        </w:sdt>
        <w:r w:rsidR="00AD2698" w:rsidRPr="00560385">
          <w:rPr>
            <w:noProof/>
            <w:sz w:val="16"/>
            <w:szCs w:val="16"/>
            <w:lang w:val="en-GB" w:eastAsia="en-GB"/>
          </w:rPr>
          <mc:AlternateContent>
            <mc:Choice Requires="wps">
              <w:drawing>
                <wp:anchor distT="4294967295" distB="4294967295" distL="114300" distR="114300" simplePos="0" relativeHeight="251694080" behindDoc="0" locked="1" layoutInCell="1" allowOverlap="1" wp14:anchorId="0BC49633" wp14:editId="0FC2E764">
                  <wp:simplePos x="0" y="0"/>
                  <wp:positionH relativeFrom="page">
                    <wp:posOffset>864235</wp:posOffset>
                  </wp:positionH>
                  <wp:positionV relativeFrom="page">
                    <wp:posOffset>9973310</wp:posOffset>
                  </wp:positionV>
                  <wp:extent cx="6264000" cy="0"/>
                  <wp:effectExtent l="0" t="0" r="22860" b="19050"/>
                  <wp:wrapNone/>
                  <wp:docPr id="11" name="Steunkleurlijn"/>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4000" cy="0"/>
                          </a:xfrm>
                          <a:prstGeom prst="straightConnector1">
                            <a:avLst/>
                          </a:prstGeom>
                          <a:noFill/>
                          <a:ln w="19050">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01AE89" id="Steunkleurlijn" o:spid="_x0000_s1026" type="#_x0000_t32" style="position:absolute;margin-left:68.05pt;margin-top:785.3pt;width:493.25pt;height:0;z-index:2516940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" strokecolor="#34b233 [3204]" strokeweight="1.5pt">
                  <w10:wrap anchorx="page" anchory="page"/>
                  <w10:anchorlock/>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009254038"/>
      <w:docPartObj>
        <w:docPartGallery w:val="Page Numbers (Bottom of Page)"/>
        <w:docPartUnique/>
      </w:docPartObj>
    </w:sdtPr>
    <w:sdtEndPr/>
    <w:sdtContent>
      <w:p w:rsidR="00AD2698" w:rsidRPr="00A03E1E" w:rsidRDefault="0096536E" w:rsidP="0093768E">
        <w:sdt>
          <w:sdtPr>
            <w:id w:val="1013181317"/>
            <w:docPartObj>
              <w:docPartGallery w:val="Page Numbers (Bottom of Page)"/>
              <w:docPartUnique/>
            </w:docPartObj>
          </w:sdtPr>
          <w:sdtEndPr/>
          <w:sdtContent>
            <w:r w:rsidR="00AD2698" w:rsidRPr="00560385">
              <w:rPr>
                <w:noProof/>
                <w:sz w:val="16"/>
                <w:szCs w:val="16"/>
                <w:lang w:val="en-GB" w:eastAsia="en-GB"/>
              </w:rPr>
              <mc:AlternateContent>
                <mc:Choice Requires="wps">
                  <w:drawing>
                    <wp:anchor distT="4294967295" distB="4294967295" distL="114300" distR="114300" simplePos="0" relativeHeight="251684864" behindDoc="0" locked="1" layoutInCell="1" allowOverlap="1" wp14:anchorId="4207F7E5" wp14:editId="46BDDCD0">
                      <wp:simplePos x="0" y="0"/>
                      <wp:positionH relativeFrom="column">
                        <wp:posOffset>0</wp:posOffset>
                      </wp:positionH>
                      <wp:positionV relativeFrom="page">
                        <wp:posOffset>9973310</wp:posOffset>
                      </wp:positionV>
                      <wp:extent cx="6264000" cy="0"/>
                      <wp:effectExtent l="0" t="0" r="22860" b="19050"/>
                      <wp:wrapNone/>
                      <wp:docPr id="16" name="Steunkleurlijn"/>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4000" cy="0"/>
                              </a:xfrm>
                              <a:prstGeom prst="straightConnector1">
                                <a:avLst/>
                              </a:prstGeom>
                              <a:noFill/>
                              <a:ln w="19050">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6E74D32" id="_x0000_t32" coordsize="21600,21600" o:spt="32" o:oned="t" path="m,l21600,21600e" filled="f">
                      <v:path arrowok="t" fillok="f" o:connecttype="none"/>
                      <o:lock v:ext="edit" shapetype="t"/>
                    </v:shapetype>
                    <v:shape id="Steunkleurlijn" o:spid="_x0000_s1026" type="#_x0000_t32" style="position:absolute;margin-left:0;margin-top:785.3pt;width:493.25pt;height:0;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" strokecolor="#34b233 [3204]" strokeweight="1.5pt">
                      <w10:wrap anchory="page"/>
                      <w10:anchorlock/>
                    </v:shape>
                  </w:pict>
                </mc:Fallback>
              </mc:AlternateContent>
            </w:r>
          </w:sdtContent>
        </w:sdt>
        <w:r w:rsidR="00AD2698" w:rsidRPr="00560385">
          <w:rPr>
            <w:noProof/>
            <w:sz w:val="16"/>
            <w:szCs w:val="16"/>
            <w:lang w:val="en-GB" w:eastAsia="en-GB"/>
          </w:rPr>
          <mc:AlternateContent>
            <mc:Choice Requires="wps">
              <w:drawing>
                <wp:anchor distT="4294967295" distB="4294967295" distL="114300" distR="114300" simplePos="0" relativeHeight="251681792" behindDoc="0" locked="1" layoutInCell="1" allowOverlap="1" wp14:anchorId="7CCD027B" wp14:editId="5FE5309A">
                  <wp:simplePos x="0" y="0"/>
                  <wp:positionH relativeFrom="page">
                    <wp:posOffset>864235</wp:posOffset>
                  </wp:positionH>
                  <wp:positionV relativeFrom="page">
                    <wp:posOffset>9973310</wp:posOffset>
                  </wp:positionV>
                  <wp:extent cx="6264000" cy="0"/>
                  <wp:effectExtent l="0" t="0" r="22860" b="19050"/>
                  <wp:wrapNone/>
                  <wp:docPr id="15" name="Steunkleurlijn"/>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4000" cy="0"/>
                          </a:xfrm>
                          <a:prstGeom prst="straightConnector1">
                            <a:avLst/>
                          </a:prstGeom>
                          <a:noFill/>
                          <a:ln w="19050">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5405F5" id="Steunkleurlijn" o:spid="_x0000_s1026" type="#_x0000_t32" style="position:absolute;margin-left:68.05pt;margin-top:785.3pt;width:493.25pt;height:0;z-index:2516817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" strokecolor="#34b233 [3204]" strokeweight="1.5pt">
                  <w10:wrap anchorx="page" anchory="page"/>
                  <w10:anchorlock/>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6536E" w:rsidRDefault="0096536E">
      <w:r>
        <w:separator/>
      </w:r>
    </w:p>
  </w:footnote>
  <w:footnote w:type="continuationSeparator" w:id="0">
    <w:p w:rsidR="0096536E" w:rsidRDefault="009653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596482" w:rsidRDefault="00596482" w:rsidP="009A2F0E">
    <w:pPr>
      <w:rPr>
        <w:noProof/>
      </w:rPr>
    </w:pPr>
  </w:p>
  <w:p w:rsidR="00596482" w:rsidRPr="00596482" w:rsidRDefault="00C51E6F" w:rsidP="009A2F0E">
    <w:r>
      <w:rPr>
        <w:noProof/>
      </w:rPr>
      <w:drawing>
        <wp:inline distT="0" distB="0" distL="0" distR="0" wp14:anchorId="01A0EA8D" wp14:editId="1CE5BEF0">
          <wp:extent cx="6262370" cy="280289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t="8979" b="2940"/>
                  <a:stretch/>
                </pic:blipFill>
                <pic:spPr bwMode="auto">
                  <a:xfrm>
                    <a:off x="0" y="0"/>
                    <a:ext cx="6263688" cy="2803480"/>
                  </a:xfrm>
                  <a:prstGeom prst="rect">
                    <a:avLst/>
                  </a:prstGeom>
                  <a:noFill/>
                  <a:ln>
                    <a:noFill/>
                  </a:ln>
                  <a:extLst>
                    <a:ext uri="{53640926-AAD7-44D8-BBD7-CCE9431645EC}">
                      <a14:shadowObscured xmlns:a14="http://schemas.microsoft.com/office/drawing/2010/main"/>
                    </a:ext>
                  </a:extLst>
                </pic:spPr>
              </pic:pic>
            </a:graphicData>
          </a:graphic>
        </wp:inline>
      </w:drawing>
    </w:r>
  </w:p>
  <w:p w:rsidR="00AD2698" w:rsidRDefault="00AD2698" w:rsidP="009A2F0E">
    <w:r>
      <w:rPr>
        <w:noProof/>
        <w:lang w:val="en-GB" w:eastAsia="en-GB"/>
      </w:rPr>
      <mc:AlternateContent>
        <mc:Choice Requires="wps">
          <w:drawing>
            <wp:anchor distT="4294967295" distB="4294967295" distL="114300" distR="114300" simplePos="0" relativeHeight="251692032" behindDoc="0" locked="1" layoutInCell="1" allowOverlap="1" wp14:anchorId="73393188" wp14:editId="742E2923">
              <wp:simplePos x="0" y="0"/>
              <wp:positionH relativeFrom="page">
                <wp:posOffset>864235</wp:posOffset>
              </wp:positionH>
              <wp:positionV relativeFrom="page">
                <wp:posOffset>431800</wp:posOffset>
              </wp:positionV>
              <wp:extent cx="6264000" cy="0"/>
              <wp:effectExtent l="0" t="0" r="22860" b="19050"/>
              <wp:wrapNone/>
              <wp:docPr id="6" name="Steunkleurlijn"/>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4000" cy="0"/>
                      </a:xfrm>
                      <a:prstGeom prst="straightConnector1">
                        <a:avLst/>
                      </a:prstGeom>
                      <a:noFill/>
                      <a:ln w="19050">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103F4C6" id="_x0000_t32" coordsize="21600,21600" o:spt="32" o:oned="t" path="m,l21600,21600e" filled="f">
              <v:path arrowok="t" fillok="f" o:connecttype="none"/>
              <o:lock v:ext="edit" shapetype="t"/>
            </v:shapetype>
            <v:shape id="Steunkleurlijn" o:spid="_x0000_s1026" type="#_x0000_t32" style="position:absolute;margin-left:68.05pt;margin-top:34pt;width:493.25pt;height:0;z-index:25169203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" strokecolor="#34b233 [3204]" strokeweight="1.5pt">
              <w10:wrap anchorx="page" anchory="page"/>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D2698" w:rsidRDefault="001E1745" w:rsidP="009A2F0E">
    <w:r>
      <w:rPr>
        <w:noProof/>
        <w:lang w:val="en-GB" w:eastAsia="en-GB"/>
      </w:rPr>
      <mc:AlternateContent>
        <mc:Choice Requires="wps">
          <w:drawing>
            <wp:anchor distT="0" distB="0" distL="114300" distR="114300" simplePos="0" relativeHeight="251699200" behindDoc="0" locked="1" layoutInCell="1" allowOverlap="1" wp14:anchorId="43339808" wp14:editId="2D5C474B">
              <wp:simplePos x="0" y="0"/>
              <wp:positionH relativeFrom="page">
                <wp:posOffset>4860925</wp:posOffset>
              </wp:positionH>
              <wp:positionV relativeFrom="page">
                <wp:posOffset>417195</wp:posOffset>
              </wp:positionV>
              <wp:extent cx="2267585" cy="2267585"/>
              <wp:effectExtent l="0" t="0" r="0" b="0"/>
              <wp:wrapNone/>
              <wp:docPr id="3" name="FotoRondj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267585" cy="2267585"/>
                      </a:xfrm>
                      <a:prstGeom prst="ellipse">
                        <a:avLst/>
                      </a:prstGeom>
                      <a:blipFill>
                        <a:blip r:embed="rId1"/>
                        <a:stretch>
                          <a:fillRect/>
                        </a:stretch>
                      </a:blip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06CECB" id="FotoRondje" o:spid="_x0000_s1026" style="position:absolute;margin-left:382.75pt;margin-top:32.85pt;width:178.55pt;height:178.55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" stroked="f">
              <v:fill r:id="rId2" o:title="" recolor="t" rotate="t" type="frame"/>
              <o:lock v:ext="edit" aspectratio="t"/>
              <w10:wrap anchorx="page" anchory="page"/>
              <w10:anchorlock/>
            </v:oval>
          </w:pict>
        </mc:Fallback>
      </mc:AlternateContent>
    </w:r>
    <w:r w:rsidR="00AD2698">
      <w:rPr>
        <w:noProof/>
        <w:lang w:val="en-GB" w:eastAsia="en-GB"/>
      </w:rPr>
      <mc:AlternateContent>
        <mc:Choice Requires="wps">
          <w:drawing>
            <wp:anchor distT="0" distB="0" distL="114300" distR="114300" simplePos="0" relativeHeight="251680767" behindDoc="0" locked="1" layoutInCell="1" allowOverlap="1" wp14:anchorId="4827E0A9" wp14:editId="3CE29A1F">
              <wp:simplePos x="0" y="0"/>
              <wp:positionH relativeFrom="page">
                <wp:posOffset>866140</wp:posOffset>
              </wp:positionH>
              <wp:positionV relativeFrom="page">
                <wp:posOffset>417830</wp:posOffset>
              </wp:positionV>
              <wp:extent cx="6263005" cy="2267585"/>
              <wp:effectExtent l="0" t="0" r="4445" b="0"/>
              <wp:wrapSquare wrapText="bothSides"/>
              <wp:docPr id="9" name="Steunkleurvlak"/>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3005" cy="2267585"/>
                      </a:xfrm>
                      <a:prstGeom prst="rect">
                        <a:avLst/>
                      </a:prstGeom>
                      <a:solidFill>
                        <a:schemeClr val="accent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D7EA8" id="Steunkleurvlak" o:spid="_x0000_s1026" style="position:absolute;margin-left:68.2pt;margin-top:32.9pt;width:493.15pt;height:178.55pt;z-index:2516807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" fillcolor="#34b233 [3204]" stroked="f" strokeweight="2pt">
              <w10:wrap type="square" anchorx="page" anchory="page"/>
              <w10:anchorlock/>
            </v:rect>
          </w:pict>
        </mc:Fallback>
      </mc:AlternateContent>
    </w:r>
    <w:r w:rsidR="00AD2698">
      <w:rPr>
        <w:noProof/>
        <w:lang w:val="en-GB" w:eastAsia="en-GB"/>
      </w:rPr>
      <mc:AlternateContent>
        <mc:Choice Requires="wps">
          <w:drawing>
            <wp:anchor distT="4294967295" distB="4294967295" distL="114300" distR="114300" simplePos="0" relativeHeight="251687936" behindDoc="0" locked="1" layoutInCell="1" allowOverlap="1" wp14:anchorId="5C3F7239" wp14:editId="090DE22E">
              <wp:simplePos x="0" y="0"/>
              <wp:positionH relativeFrom="page">
                <wp:posOffset>864235</wp:posOffset>
              </wp:positionH>
              <wp:positionV relativeFrom="page">
                <wp:posOffset>2856230</wp:posOffset>
              </wp:positionV>
              <wp:extent cx="6263640" cy="0"/>
              <wp:effectExtent l="0" t="0" r="22860" b="19050"/>
              <wp:wrapNone/>
              <wp:docPr id="1" name="Steunkleurlijn"/>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63640" cy="0"/>
                      </a:xfrm>
                      <a:prstGeom prst="straightConnector1">
                        <a:avLst/>
                      </a:prstGeom>
                      <a:noFill/>
                      <a:ln w="19050">
                        <a:solidFill>
                          <a:schemeClr val="accent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3A6A25C" id="_x0000_t32" coordsize="21600,21600" o:spt="32" o:oned="t" path="m,l21600,21600e" filled="f">
              <v:path arrowok="t" fillok="f" o:connecttype="none"/>
              <o:lock v:ext="edit" shapetype="t"/>
            </v:shapetype>
            <v:shape id="Steunkleurlijn" o:spid="_x0000_s1026" type="#_x0000_t32" style="position:absolute;margin-left:68.05pt;margin-top:224.9pt;width:493.2pt;height:0;z-index:25168793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" strokecolor="#34b233 [3204]" strokeweight="1.5pt">
              <w10:wrap anchorx="page" anchory="page"/>
              <w10:anchorlock/>
            </v:shape>
          </w:pict>
        </mc:Fallback>
      </mc:AlternateContent>
    </w:r>
  </w:p>
  <w:p w:rsidR="00AD2698" w:rsidRDefault="00AD2698" w:rsidP="009A2F0E"/>
  <w:p w:rsidR="00AD2698" w:rsidRDefault="00AD2698" w:rsidP="009A2F0E"/>
  <w:p w:rsidR="00AD2698" w:rsidRDefault="00AD2698" w:rsidP="009A2F0E"/>
  <w:p w:rsidR="00AD2698" w:rsidRDefault="00AD2698" w:rsidP="009A2F0E"/>
  <w:p w:rsidR="00AD2698" w:rsidRDefault="00AD2698" w:rsidP="009A2F0E"/>
  <w:p w:rsidR="00AD2698" w:rsidRDefault="00AD2698" w:rsidP="009A2F0E"/>
  <w:p w:rsidR="00AD2698" w:rsidRDefault="00AD2698" w:rsidP="009A2F0E"/>
  <w:p w:rsidR="00AD2698" w:rsidRDefault="00AD2698" w:rsidP="009A2F0E"/>
  <w:p w:rsidR="00AD2698" w:rsidRDefault="00D55AF3" w:rsidP="009A2F0E">
    <w:r>
      <w:rPr>
        <w:noProof/>
        <w:lang w:val="en-GB" w:eastAsia="en-GB"/>
      </w:rPr>
      <mc:AlternateContent>
        <mc:Choice Requires="wps">
          <w:drawing>
            <wp:anchor distT="0" distB="0" distL="114300" distR="114300" simplePos="0" relativeHeight="251679742" behindDoc="0" locked="0" layoutInCell="1" allowOverlap="1" wp14:anchorId="74AAC0A5" wp14:editId="55AD7426">
              <wp:simplePos x="0" y="0"/>
              <wp:positionH relativeFrom="column">
                <wp:posOffset>1924478</wp:posOffset>
              </wp:positionH>
              <wp:positionV relativeFrom="paragraph">
                <wp:posOffset>42740</wp:posOffset>
              </wp:positionV>
              <wp:extent cx="1547446" cy="646867"/>
              <wp:effectExtent l="0" t="0" r="0" b="1270"/>
              <wp:wrapNone/>
              <wp:docPr id="13" name="Rectangle 13"/>
              <wp:cNvGraphicFramePr/>
              <a:graphic xmlns:a="http://schemas.openxmlformats.org/drawingml/2006/main">
                <a:graphicData uri="http://schemas.microsoft.com/office/word/2010/wordprocessingShape">
                  <wps:wsp>
                    <wps:cNvSpPr/>
                    <wps:spPr>
                      <a:xfrm>
                        <a:off x="0" y="0"/>
                        <a:ext cx="1547446" cy="646867"/>
                      </a:xfrm>
                      <a:prstGeom prst="rect">
                        <a:avLst/>
                      </a:prstGeom>
                      <a:solidFill>
                        <a:srgbClr val="34B23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70601B" id="Rectangle 13" o:spid="_x0000_s1026" style="position:absolute;margin-left:151.55pt;margin-top:3.35pt;width:121.85pt;height:50.95pt;z-index:25167974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" fillcolor="#34b233" stroked="f" strokeweight="2pt"/>
          </w:pict>
        </mc:Fallback>
      </mc:AlternateContent>
    </w:r>
    <w:r w:rsidR="00B66596">
      <w:rPr>
        <w:noProof/>
        <w:lang w:val="en-GB" w:eastAsia="en-GB"/>
      </w:rPr>
      <w:drawing>
        <wp:anchor distT="0" distB="0" distL="114300" distR="114300" simplePos="0" relativeHeight="251697152" behindDoc="0" locked="0" layoutInCell="1" allowOverlap="1" wp14:anchorId="7A4DB988" wp14:editId="12D38D8C">
          <wp:simplePos x="0" y="0"/>
          <wp:positionH relativeFrom="column">
            <wp:posOffset>1975485</wp:posOffset>
          </wp:positionH>
          <wp:positionV relativeFrom="paragraph">
            <wp:posOffset>86360</wp:posOffset>
          </wp:positionV>
          <wp:extent cx="1381760" cy="595630"/>
          <wp:effectExtent l="0" t="0" r="889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_VWS_RIVM_Logo_ZW_diapos_nl omg 3e.png"/>
                  <pic:cNvPicPr/>
                </pic:nvPicPr>
                <pic:blipFill rotWithShape="1">
                  <a:blip r:embed="rId3" cstate="print">
                    <a:extLst>
                      <a:ext uri="{28A0092B-C50C-407E-A947-70E740481C1C}">
                        <a14:useLocalDpi xmlns:a14="http://schemas.microsoft.com/office/drawing/2010/main" val="0"/>
                      </a:ext>
                    </a:extLst>
                  </a:blip>
                  <a:srcRect l="45433" r="4496" b="16659"/>
                  <a:stretch/>
                </pic:blipFill>
                <pic:spPr bwMode="auto">
                  <a:xfrm>
                    <a:off x="0" y="0"/>
                    <a:ext cx="1381760" cy="595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2698" w:rsidRDefault="00AD2698" w:rsidP="009A2F0E"/>
  <w:p w:rsidR="00AD2698" w:rsidRDefault="00AD2698" w:rsidP="009A2F0E"/>
  <w:p w:rsidR="00AD2698" w:rsidRDefault="00AD2698" w:rsidP="009A2F0E"/>
  <w:p w:rsidR="00AD2698" w:rsidRDefault="00AD2698" w:rsidP="009A2F0E">
    <w:pPr>
      <w:spacing w:line="360" w:lineRule="auto"/>
    </w:pPr>
  </w:p>
  <w:p w:rsidR="00AD2698" w:rsidRDefault="00AD2698" w:rsidP="009A2F0E">
    <w:pPr>
      <w:spacing w:line="360"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DFE79CE"/>
    <w:multiLevelType w:val="hybridMultilevel"/>
    <w:tmpl w:val="4ED838C2"/>
    <w:lvl w:ilvl="0" w:tplc="67D0FAF6">
      <w:numFmt w:val="bullet"/>
      <w:lvlText w:val="-"/>
      <w:lvlJc w:val="left"/>
      <w:pPr>
        <w:ind w:left="720" w:hanging="360"/>
      </w:pPr>
      <w:rPr>
        <w:rFonts w:ascii="Verdana" w:eastAsia="Times New Roman" w:hAnsi="Verdan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35050C2"/>
    <w:multiLevelType w:val="hybridMultilevel"/>
    <w:tmpl w:val="2788D314"/>
    <w:lvl w:ilvl="0" w:tplc="0413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6FC70730"/>
    <w:multiLevelType w:val="hybridMultilevel"/>
    <w:tmpl w:val="CAF802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hyphenationZone w:val="425"/>
  <w:drawingGridHorizontalSpacing w:val="85"/>
  <w:displayHorizontalDrawingGridEvery w:val="2"/>
  <w:displayVerticalDrawingGridEvery w:val="2"/>
  <w:characterSpacingControl w:val="doNotCompress"/>
  <w:hdrShapeDefaults>
    <o:shapedefaults v:ext="edit" spidmax="2050">
      <o:colormru v:ext="edit" colors="#6cb1dd"/>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PageSetUp" w:val="1002|1002"/>
  </w:docVars>
  <w:rsids>
    <w:rsidRoot w:val="0074440E"/>
    <w:rsid w:val="00004210"/>
    <w:rsid w:val="000053A4"/>
    <w:rsid w:val="00035CF9"/>
    <w:rsid w:val="000412BB"/>
    <w:rsid w:val="000561D8"/>
    <w:rsid w:val="00057A2D"/>
    <w:rsid w:val="00062D70"/>
    <w:rsid w:val="00064AF4"/>
    <w:rsid w:val="00070824"/>
    <w:rsid w:val="00071381"/>
    <w:rsid w:val="00071B36"/>
    <w:rsid w:val="00082D1E"/>
    <w:rsid w:val="000847BF"/>
    <w:rsid w:val="00094CF7"/>
    <w:rsid w:val="0009511A"/>
    <w:rsid w:val="00096EC3"/>
    <w:rsid w:val="000A2863"/>
    <w:rsid w:val="000B449C"/>
    <w:rsid w:val="000C0214"/>
    <w:rsid w:val="000C0CBD"/>
    <w:rsid w:val="000D226E"/>
    <w:rsid w:val="000D4806"/>
    <w:rsid w:val="000E21C5"/>
    <w:rsid w:val="000E36FC"/>
    <w:rsid w:val="000E660B"/>
    <w:rsid w:val="000F005C"/>
    <w:rsid w:val="000F2F50"/>
    <w:rsid w:val="0010264F"/>
    <w:rsid w:val="0010325D"/>
    <w:rsid w:val="00114434"/>
    <w:rsid w:val="00117F02"/>
    <w:rsid w:val="00121515"/>
    <w:rsid w:val="00122192"/>
    <w:rsid w:val="00124AFE"/>
    <w:rsid w:val="00125222"/>
    <w:rsid w:val="0013059A"/>
    <w:rsid w:val="0013100B"/>
    <w:rsid w:val="001324BD"/>
    <w:rsid w:val="00133D9F"/>
    <w:rsid w:val="00134148"/>
    <w:rsid w:val="001508F3"/>
    <w:rsid w:val="0015358A"/>
    <w:rsid w:val="001620EE"/>
    <w:rsid w:val="001638B2"/>
    <w:rsid w:val="00175987"/>
    <w:rsid w:val="0017724A"/>
    <w:rsid w:val="00182F9F"/>
    <w:rsid w:val="001833DD"/>
    <w:rsid w:val="001847AE"/>
    <w:rsid w:val="00190108"/>
    <w:rsid w:val="001B5D74"/>
    <w:rsid w:val="001B741D"/>
    <w:rsid w:val="001D0C50"/>
    <w:rsid w:val="001E1745"/>
    <w:rsid w:val="001E1F27"/>
    <w:rsid w:val="001F42B1"/>
    <w:rsid w:val="001F684F"/>
    <w:rsid w:val="00205F56"/>
    <w:rsid w:val="00206A89"/>
    <w:rsid w:val="0020726A"/>
    <w:rsid w:val="00207F8F"/>
    <w:rsid w:val="002126AE"/>
    <w:rsid w:val="00213056"/>
    <w:rsid w:val="00214700"/>
    <w:rsid w:val="00217527"/>
    <w:rsid w:val="00222F54"/>
    <w:rsid w:val="002235DB"/>
    <w:rsid w:val="0022625A"/>
    <w:rsid w:val="00230AB6"/>
    <w:rsid w:val="00233249"/>
    <w:rsid w:val="00253148"/>
    <w:rsid w:val="002552DB"/>
    <w:rsid w:val="00257B90"/>
    <w:rsid w:val="002651FB"/>
    <w:rsid w:val="002665FF"/>
    <w:rsid w:val="0027256F"/>
    <w:rsid w:val="002731A5"/>
    <w:rsid w:val="00275147"/>
    <w:rsid w:val="00276B0B"/>
    <w:rsid w:val="002777F1"/>
    <w:rsid w:val="00284A0E"/>
    <w:rsid w:val="002856F3"/>
    <w:rsid w:val="00285C6F"/>
    <w:rsid w:val="00286846"/>
    <w:rsid w:val="0029498C"/>
    <w:rsid w:val="00294E5E"/>
    <w:rsid w:val="0029626A"/>
    <w:rsid w:val="0029784D"/>
    <w:rsid w:val="002A55C1"/>
    <w:rsid w:val="002C3C3D"/>
    <w:rsid w:val="002C4E47"/>
    <w:rsid w:val="002C5F25"/>
    <w:rsid w:val="002E091B"/>
    <w:rsid w:val="002F4B01"/>
    <w:rsid w:val="00307395"/>
    <w:rsid w:val="003146FA"/>
    <w:rsid w:val="00331A6C"/>
    <w:rsid w:val="00336894"/>
    <w:rsid w:val="00337A0B"/>
    <w:rsid w:val="00337D3B"/>
    <w:rsid w:val="00343CA8"/>
    <w:rsid w:val="003459E4"/>
    <w:rsid w:val="003508F7"/>
    <w:rsid w:val="00357448"/>
    <w:rsid w:val="00373F0A"/>
    <w:rsid w:val="00374E26"/>
    <w:rsid w:val="00377A95"/>
    <w:rsid w:val="0038182D"/>
    <w:rsid w:val="00384459"/>
    <w:rsid w:val="0039082C"/>
    <w:rsid w:val="003A5992"/>
    <w:rsid w:val="003A63AF"/>
    <w:rsid w:val="003A6913"/>
    <w:rsid w:val="003B05E8"/>
    <w:rsid w:val="003B2DC1"/>
    <w:rsid w:val="003B35B0"/>
    <w:rsid w:val="003B6BCE"/>
    <w:rsid w:val="003C12E9"/>
    <w:rsid w:val="003D2776"/>
    <w:rsid w:val="003D2819"/>
    <w:rsid w:val="003E1108"/>
    <w:rsid w:val="003E203B"/>
    <w:rsid w:val="003F2BD8"/>
    <w:rsid w:val="004022C8"/>
    <w:rsid w:val="00403931"/>
    <w:rsid w:val="00405329"/>
    <w:rsid w:val="00415DF8"/>
    <w:rsid w:val="004264E4"/>
    <w:rsid w:val="00431C4C"/>
    <w:rsid w:val="0043311A"/>
    <w:rsid w:val="004419E2"/>
    <w:rsid w:val="00453312"/>
    <w:rsid w:val="00454891"/>
    <w:rsid w:val="004628B0"/>
    <w:rsid w:val="004700B3"/>
    <w:rsid w:val="004725B3"/>
    <w:rsid w:val="00473287"/>
    <w:rsid w:val="004918D2"/>
    <w:rsid w:val="00491FD9"/>
    <w:rsid w:val="004A42C0"/>
    <w:rsid w:val="004A5D87"/>
    <w:rsid w:val="004A66CD"/>
    <w:rsid w:val="004C3652"/>
    <w:rsid w:val="004D15DE"/>
    <w:rsid w:val="004D1E6F"/>
    <w:rsid w:val="004D6428"/>
    <w:rsid w:val="004E12D0"/>
    <w:rsid w:val="004F18A9"/>
    <w:rsid w:val="004F2E8B"/>
    <w:rsid w:val="004F6352"/>
    <w:rsid w:val="00512293"/>
    <w:rsid w:val="00512AC0"/>
    <w:rsid w:val="0052249C"/>
    <w:rsid w:val="00527143"/>
    <w:rsid w:val="005333AE"/>
    <w:rsid w:val="005343CF"/>
    <w:rsid w:val="00536F5F"/>
    <w:rsid w:val="00554AB5"/>
    <w:rsid w:val="00564FEC"/>
    <w:rsid w:val="0056719A"/>
    <w:rsid w:val="00572087"/>
    <w:rsid w:val="0057704E"/>
    <w:rsid w:val="00580A39"/>
    <w:rsid w:val="00581EA8"/>
    <w:rsid w:val="00587A50"/>
    <w:rsid w:val="0059190E"/>
    <w:rsid w:val="005943E8"/>
    <w:rsid w:val="00596482"/>
    <w:rsid w:val="005A5FBC"/>
    <w:rsid w:val="005C5B15"/>
    <w:rsid w:val="005C5E9F"/>
    <w:rsid w:val="005F045F"/>
    <w:rsid w:val="005F04E9"/>
    <w:rsid w:val="005F3EE8"/>
    <w:rsid w:val="005F5457"/>
    <w:rsid w:val="005F7BF4"/>
    <w:rsid w:val="00600140"/>
    <w:rsid w:val="00606B81"/>
    <w:rsid w:val="00613C1A"/>
    <w:rsid w:val="00616804"/>
    <w:rsid w:val="006354B3"/>
    <w:rsid w:val="0064157B"/>
    <w:rsid w:val="006475B8"/>
    <w:rsid w:val="00667D19"/>
    <w:rsid w:val="0068348C"/>
    <w:rsid w:val="00684E55"/>
    <w:rsid w:val="0068693A"/>
    <w:rsid w:val="00695F4F"/>
    <w:rsid w:val="006A2062"/>
    <w:rsid w:val="006B15DA"/>
    <w:rsid w:val="006C3074"/>
    <w:rsid w:val="006C7E74"/>
    <w:rsid w:val="006D43F0"/>
    <w:rsid w:val="006D7B03"/>
    <w:rsid w:val="006E6392"/>
    <w:rsid w:val="006E7C5F"/>
    <w:rsid w:val="006F1F14"/>
    <w:rsid w:val="006F6272"/>
    <w:rsid w:val="006F668B"/>
    <w:rsid w:val="0070717C"/>
    <w:rsid w:val="00711503"/>
    <w:rsid w:val="007201FE"/>
    <w:rsid w:val="00722A57"/>
    <w:rsid w:val="0073055F"/>
    <w:rsid w:val="00733A68"/>
    <w:rsid w:val="00740D4F"/>
    <w:rsid w:val="00740EE2"/>
    <w:rsid w:val="0074440E"/>
    <w:rsid w:val="00750313"/>
    <w:rsid w:val="0075077A"/>
    <w:rsid w:val="00751970"/>
    <w:rsid w:val="0076189C"/>
    <w:rsid w:val="007619D0"/>
    <w:rsid w:val="00763965"/>
    <w:rsid w:val="00764038"/>
    <w:rsid w:val="00764B87"/>
    <w:rsid w:val="00765536"/>
    <w:rsid w:val="00765A54"/>
    <w:rsid w:val="00771133"/>
    <w:rsid w:val="007711FE"/>
    <w:rsid w:val="007801EB"/>
    <w:rsid w:val="007850D2"/>
    <w:rsid w:val="007901F2"/>
    <w:rsid w:val="0079433D"/>
    <w:rsid w:val="0079635D"/>
    <w:rsid w:val="00797359"/>
    <w:rsid w:val="007A367D"/>
    <w:rsid w:val="007A6B6B"/>
    <w:rsid w:val="007B1193"/>
    <w:rsid w:val="007B7EE2"/>
    <w:rsid w:val="007C3411"/>
    <w:rsid w:val="007C7D18"/>
    <w:rsid w:val="007D196E"/>
    <w:rsid w:val="007D4D71"/>
    <w:rsid w:val="007D5E84"/>
    <w:rsid w:val="007E6D7C"/>
    <w:rsid w:val="007F0E3F"/>
    <w:rsid w:val="007F4256"/>
    <w:rsid w:val="007F42CA"/>
    <w:rsid w:val="007F4A36"/>
    <w:rsid w:val="008005E6"/>
    <w:rsid w:val="008064BF"/>
    <w:rsid w:val="00815F66"/>
    <w:rsid w:val="008169DD"/>
    <w:rsid w:val="0082046F"/>
    <w:rsid w:val="00822C92"/>
    <w:rsid w:val="00837D17"/>
    <w:rsid w:val="00840713"/>
    <w:rsid w:val="00843107"/>
    <w:rsid w:val="00846A67"/>
    <w:rsid w:val="00846E21"/>
    <w:rsid w:val="00857E01"/>
    <w:rsid w:val="0086362B"/>
    <w:rsid w:val="00866E80"/>
    <w:rsid w:val="00870C8B"/>
    <w:rsid w:val="00881F90"/>
    <w:rsid w:val="00886BA4"/>
    <w:rsid w:val="008B3EE5"/>
    <w:rsid w:val="008C3BB6"/>
    <w:rsid w:val="008C4510"/>
    <w:rsid w:val="008D071D"/>
    <w:rsid w:val="008D78E3"/>
    <w:rsid w:val="008E1A2A"/>
    <w:rsid w:val="008F4632"/>
    <w:rsid w:val="0090174F"/>
    <w:rsid w:val="00905224"/>
    <w:rsid w:val="0090614E"/>
    <w:rsid w:val="0090683E"/>
    <w:rsid w:val="009123C8"/>
    <w:rsid w:val="0091259C"/>
    <w:rsid w:val="00926206"/>
    <w:rsid w:val="0092688F"/>
    <w:rsid w:val="00933DAE"/>
    <w:rsid w:val="0093768E"/>
    <w:rsid w:val="00942D0A"/>
    <w:rsid w:val="0094680F"/>
    <w:rsid w:val="00963C1E"/>
    <w:rsid w:val="0096536E"/>
    <w:rsid w:val="00967805"/>
    <w:rsid w:val="00970A50"/>
    <w:rsid w:val="00970E1C"/>
    <w:rsid w:val="00972FE1"/>
    <w:rsid w:val="0098472B"/>
    <w:rsid w:val="0098605E"/>
    <w:rsid w:val="009901EF"/>
    <w:rsid w:val="00991BD3"/>
    <w:rsid w:val="009920DF"/>
    <w:rsid w:val="00992954"/>
    <w:rsid w:val="00992A05"/>
    <w:rsid w:val="00996371"/>
    <w:rsid w:val="009A2F0E"/>
    <w:rsid w:val="009A5414"/>
    <w:rsid w:val="009C4842"/>
    <w:rsid w:val="009C6AC7"/>
    <w:rsid w:val="009C78A2"/>
    <w:rsid w:val="009D1559"/>
    <w:rsid w:val="009D3C93"/>
    <w:rsid w:val="009E0023"/>
    <w:rsid w:val="009F2337"/>
    <w:rsid w:val="009F2CCF"/>
    <w:rsid w:val="009F7862"/>
    <w:rsid w:val="00A01F0D"/>
    <w:rsid w:val="00A02B8C"/>
    <w:rsid w:val="00A03705"/>
    <w:rsid w:val="00A03E1E"/>
    <w:rsid w:val="00A0571D"/>
    <w:rsid w:val="00A116BB"/>
    <w:rsid w:val="00A14EAF"/>
    <w:rsid w:val="00A15072"/>
    <w:rsid w:val="00A17673"/>
    <w:rsid w:val="00A2123C"/>
    <w:rsid w:val="00A22342"/>
    <w:rsid w:val="00A243D9"/>
    <w:rsid w:val="00A24576"/>
    <w:rsid w:val="00A31712"/>
    <w:rsid w:val="00A356D0"/>
    <w:rsid w:val="00A3616F"/>
    <w:rsid w:val="00A362E6"/>
    <w:rsid w:val="00A421BC"/>
    <w:rsid w:val="00A51C79"/>
    <w:rsid w:val="00A61AF2"/>
    <w:rsid w:val="00A6548D"/>
    <w:rsid w:val="00A66EF5"/>
    <w:rsid w:val="00A71CC5"/>
    <w:rsid w:val="00A74924"/>
    <w:rsid w:val="00A93476"/>
    <w:rsid w:val="00A960B4"/>
    <w:rsid w:val="00AA5161"/>
    <w:rsid w:val="00AB1263"/>
    <w:rsid w:val="00AB397D"/>
    <w:rsid w:val="00AB4E24"/>
    <w:rsid w:val="00AC018D"/>
    <w:rsid w:val="00AC0BEA"/>
    <w:rsid w:val="00AC70D2"/>
    <w:rsid w:val="00AD16C2"/>
    <w:rsid w:val="00AD2698"/>
    <w:rsid w:val="00AE1E8F"/>
    <w:rsid w:val="00AE73D0"/>
    <w:rsid w:val="00B023F3"/>
    <w:rsid w:val="00B06842"/>
    <w:rsid w:val="00B20012"/>
    <w:rsid w:val="00B208AC"/>
    <w:rsid w:val="00B21133"/>
    <w:rsid w:val="00B24310"/>
    <w:rsid w:val="00B27431"/>
    <w:rsid w:val="00B311B9"/>
    <w:rsid w:val="00B34D24"/>
    <w:rsid w:val="00B476F0"/>
    <w:rsid w:val="00B51DD8"/>
    <w:rsid w:val="00B55330"/>
    <w:rsid w:val="00B57C25"/>
    <w:rsid w:val="00B60BD6"/>
    <w:rsid w:val="00B66596"/>
    <w:rsid w:val="00B674BA"/>
    <w:rsid w:val="00B72D83"/>
    <w:rsid w:val="00B732E2"/>
    <w:rsid w:val="00B74933"/>
    <w:rsid w:val="00B87D66"/>
    <w:rsid w:val="00B90F1B"/>
    <w:rsid w:val="00B9171A"/>
    <w:rsid w:val="00B92DC8"/>
    <w:rsid w:val="00B92E00"/>
    <w:rsid w:val="00BA0B40"/>
    <w:rsid w:val="00BA24F9"/>
    <w:rsid w:val="00BB1303"/>
    <w:rsid w:val="00BB734E"/>
    <w:rsid w:val="00BB7474"/>
    <w:rsid w:val="00BC35FC"/>
    <w:rsid w:val="00BD535B"/>
    <w:rsid w:val="00BE6382"/>
    <w:rsid w:val="00BE7E77"/>
    <w:rsid w:val="00BF4BF4"/>
    <w:rsid w:val="00C009E6"/>
    <w:rsid w:val="00C036D3"/>
    <w:rsid w:val="00C036FF"/>
    <w:rsid w:val="00C05C71"/>
    <w:rsid w:val="00C103E1"/>
    <w:rsid w:val="00C1230B"/>
    <w:rsid w:val="00C13263"/>
    <w:rsid w:val="00C1654F"/>
    <w:rsid w:val="00C20DFF"/>
    <w:rsid w:val="00C24DD4"/>
    <w:rsid w:val="00C310DE"/>
    <w:rsid w:val="00C326E0"/>
    <w:rsid w:val="00C433EE"/>
    <w:rsid w:val="00C455D2"/>
    <w:rsid w:val="00C512AE"/>
    <w:rsid w:val="00C51E6F"/>
    <w:rsid w:val="00C551EC"/>
    <w:rsid w:val="00C600E5"/>
    <w:rsid w:val="00C6099B"/>
    <w:rsid w:val="00C646C8"/>
    <w:rsid w:val="00C66F39"/>
    <w:rsid w:val="00C707B3"/>
    <w:rsid w:val="00C71B5F"/>
    <w:rsid w:val="00C84589"/>
    <w:rsid w:val="00C943BB"/>
    <w:rsid w:val="00C94472"/>
    <w:rsid w:val="00C94659"/>
    <w:rsid w:val="00C94BE7"/>
    <w:rsid w:val="00C97058"/>
    <w:rsid w:val="00CA30F1"/>
    <w:rsid w:val="00CB09B0"/>
    <w:rsid w:val="00CB24CE"/>
    <w:rsid w:val="00CB5DD5"/>
    <w:rsid w:val="00CC0447"/>
    <w:rsid w:val="00CC614B"/>
    <w:rsid w:val="00CC7757"/>
    <w:rsid w:val="00CD1E71"/>
    <w:rsid w:val="00CD2656"/>
    <w:rsid w:val="00CD4AF5"/>
    <w:rsid w:val="00CE5355"/>
    <w:rsid w:val="00CE650E"/>
    <w:rsid w:val="00D0207D"/>
    <w:rsid w:val="00D20ADD"/>
    <w:rsid w:val="00D27999"/>
    <w:rsid w:val="00D427E6"/>
    <w:rsid w:val="00D42DE8"/>
    <w:rsid w:val="00D43F41"/>
    <w:rsid w:val="00D46AB6"/>
    <w:rsid w:val="00D476AC"/>
    <w:rsid w:val="00D53DA2"/>
    <w:rsid w:val="00D55AF3"/>
    <w:rsid w:val="00D577AD"/>
    <w:rsid w:val="00D6329B"/>
    <w:rsid w:val="00D81731"/>
    <w:rsid w:val="00D871EC"/>
    <w:rsid w:val="00D874E9"/>
    <w:rsid w:val="00DB6567"/>
    <w:rsid w:val="00DB68E1"/>
    <w:rsid w:val="00DC1722"/>
    <w:rsid w:val="00DC1921"/>
    <w:rsid w:val="00DC6723"/>
    <w:rsid w:val="00DD4555"/>
    <w:rsid w:val="00DD5498"/>
    <w:rsid w:val="00DE1110"/>
    <w:rsid w:val="00E0265B"/>
    <w:rsid w:val="00E03E4E"/>
    <w:rsid w:val="00E06839"/>
    <w:rsid w:val="00E20D7C"/>
    <w:rsid w:val="00E2366E"/>
    <w:rsid w:val="00E262DE"/>
    <w:rsid w:val="00E334A9"/>
    <w:rsid w:val="00E566E6"/>
    <w:rsid w:val="00E659E2"/>
    <w:rsid w:val="00E741AA"/>
    <w:rsid w:val="00E74A58"/>
    <w:rsid w:val="00E769BA"/>
    <w:rsid w:val="00E90007"/>
    <w:rsid w:val="00E91FC0"/>
    <w:rsid w:val="00E92D24"/>
    <w:rsid w:val="00EA1371"/>
    <w:rsid w:val="00EA3A19"/>
    <w:rsid w:val="00EA4554"/>
    <w:rsid w:val="00EA65E8"/>
    <w:rsid w:val="00EC6D7C"/>
    <w:rsid w:val="00ED4A68"/>
    <w:rsid w:val="00ED6876"/>
    <w:rsid w:val="00EE1A79"/>
    <w:rsid w:val="00EE552B"/>
    <w:rsid w:val="00EE6794"/>
    <w:rsid w:val="00EE7264"/>
    <w:rsid w:val="00EF1935"/>
    <w:rsid w:val="00EF739C"/>
    <w:rsid w:val="00F00E2E"/>
    <w:rsid w:val="00F02F85"/>
    <w:rsid w:val="00F049F9"/>
    <w:rsid w:val="00F107B8"/>
    <w:rsid w:val="00F17D2A"/>
    <w:rsid w:val="00F23460"/>
    <w:rsid w:val="00F24E0F"/>
    <w:rsid w:val="00F2546D"/>
    <w:rsid w:val="00F32055"/>
    <w:rsid w:val="00F407AE"/>
    <w:rsid w:val="00F437F8"/>
    <w:rsid w:val="00F476DC"/>
    <w:rsid w:val="00F7282D"/>
    <w:rsid w:val="00F749F8"/>
    <w:rsid w:val="00F77329"/>
    <w:rsid w:val="00F77ADD"/>
    <w:rsid w:val="00F92712"/>
    <w:rsid w:val="00F92899"/>
    <w:rsid w:val="00F93B9C"/>
    <w:rsid w:val="00FB5455"/>
    <w:rsid w:val="00FB699D"/>
    <w:rsid w:val="00FC5450"/>
    <w:rsid w:val="00FD0B64"/>
    <w:rsid w:val="00FD4D08"/>
    <w:rsid w:val="00FE12BF"/>
    <w:rsid w:val="00FE2BF5"/>
    <w:rsid w:val="00FF53DE"/>
    <w:rsid w:val="00FF61D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6cb1dd"/>
    </o:shapedefaults>
    <o:shapelayout v:ext="edit">
      <o:idmap v:ext="edit" data="2"/>
    </o:shapelayout>
  </w:shapeDefaults>
  <w:decimalSymbol w:val=","/>
  <w:listSeparator w:val=";"/>
  <w14:docId w14:val="4E6E6915"/>
  <w15:docId w15:val="{080327A5-2704-48D1-A37E-0EBA2A4BE0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semiHidden="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lsdException w:name="table of authorities" w:semiHidden="1" w:unhideWhenUsed="1"/>
    <w:lsdException w:name="macro" w:semiHidden="1" w:unhideWhenUsed="1"/>
    <w:lsdException w:name="toa heading" w:semiHidden="1"/>
    <w:lsdException w:name="List" w:semiHidden="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lsdException w:name="List Continue 2" w:semiHidden="1"/>
    <w:lsdException w:name="List Continue 3" w:semiHidden="1"/>
    <w:lsdException w:name="List Continue 4" w:semiHidden="1"/>
    <w:lsdException w:name="List Continue 5" w:semiHidden="1" w:unhideWhenUsed="1"/>
    <w:lsdException w:name="Message Header" w:semiHidden="1" w:unhideWhenUsed="1"/>
    <w:lsdException w:name="Subtitle" w:semiHidden="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659E2"/>
    <w:pPr>
      <w:spacing w:line="302" w:lineRule="auto"/>
    </w:pPr>
    <w:rPr>
      <w:rFonts w:ascii="Verdana" w:hAnsi="Verdana"/>
      <w:sz w:val="17"/>
      <w:szCs w:val="24"/>
      <w:lang w:val="nl-NL" w:eastAsia="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C94BE7"/>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Title">
    <w:name w:val="do_Title"/>
    <w:basedOn w:val="Normal"/>
    <w:qFormat/>
    <w:rsid w:val="0029498C"/>
    <w:rPr>
      <w:color w:val="FFFFFF"/>
      <w:sz w:val="50"/>
      <w:szCs w:val="50"/>
    </w:rPr>
  </w:style>
  <w:style w:type="paragraph" w:customStyle="1" w:styleId="doQuote">
    <w:name w:val="do_Quote"/>
    <w:basedOn w:val="Normal"/>
    <w:qFormat/>
    <w:rsid w:val="00E659E2"/>
    <w:pPr>
      <w:spacing w:line="330" w:lineRule="atLeast"/>
    </w:pPr>
    <w:rPr>
      <w:i/>
      <w:color w:val="A59D95"/>
      <w:sz w:val="24"/>
      <w:szCs w:val="17"/>
    </w:rPr>
  </w:style>
  <w:style w:type="paragraph" w:customStyle="1" w:styleId="doAuthors">
    <w:name w:val="do_Authors"/>
    <w:basedOn w:val="Normal"/>
    <w:qFormat/>
    <w:rsid w:val="0029498C"/>
    <w:rPr>
      <w:szCs w:val="17"/>
    </w:rPr>
  </w:style>
  <w:style w:type="paragraph" w:customStyle="1" w:styleId="doIntrotext">
    <w:name w:val="do_Introtext"/>
    <w:basedOn w:val="Normal"/>
    <w:qFormat/>
    <w:rsid w:val="0029498C"/>
    <w:rPr>
      <w:sz w:val="20"/>
    </w:rPr>
  </w:style>
  <w:style w:type="paragraph" w:styleId="FootnoteText">
    <w:name w:val="footnote text"/>
    <w:basedOn w:val="Normal"/>
    <w:semiHidden/>
    <w:rsid w:val="00F7282D"/>
    <w:rPr>
      <w:szCs w:val="20"/>
    </w:rPr>
  </w:style>
  <w:style w:type="paragraph" w:customStyle="1" w:styleId="doHeadingcolour">
    <w:name w:val="do_Heading colour"/>
    <w:basedOn w:val="Normal"/>
    <w:next w:val="Normal"/>
    <w:qFormat/>
    <w:rsid w:val="00E659E2"/>
    <w:pPr>
      <w:spacing w:before="252"/>
    </w:pPr>
    <w:rPr>
      <w:color w:val="34B233" w:themeColor="accent1"/>
      <w:sz w:val="20"/>
      <w:szCs w:val="17"/>
    </w:rPr>
  </w:style>
  <w:style w:type="paragraph" w:customStyle="1" w:styleId="doSubheading">
    <w:name w:val="do_Sub heading"/>
    <w:basedOn w:val="Normal"/>
    <w:next w:val="Normal"/>
    <w:qFormat/>
    <w:rsid w:val="0029498C"/>
    <w:rPr>
      <w:b/>
      <w:szCs w:val="17"/>
    </w:rPr>
  </w:style>
  <w:style w:type="table" w:customStyle="1" w:styleId="doTabel">
    <w:name w:val="do_Tabel"/>
    <w:basedOn w:val="TableNormal"/>
    <w:uiPriority w:val="99"/>
    <w:rsid w:val="00213056"/>
    <w:rPr>
      <w:rFonts w:ascii="Verdana" w:hAnsi="Verdana"/>
      <w:sz w:val="14"/>
    </w:rPr>
    <w:tblPr>
      <w:tblBorders>
        <w:bottom w:val="single" w:sz="4" w:space="0" w:color="A59D95"/>
        <w:insideH w:val="single" w:sz="4" w:space="0" w:color="A59D95"/>
      </w:tblBorders>
      <w:tblCellMar>
        <w:left w:w="0" w:type="dxa"/>
        <w:right w:w="0" w:type="dxa"/>
      </w:tblCellMar>
    </w:tblPr>
    <w:tblStylePr w:type="firstRow">
      <w:rPr>
        <w:rFonts w:ascii="Verdana" w:hAnsi="Verdana"/>
        <w:b/>
        <w:color w:val="34B233" w:themeColor="accent1"/>
        <w:sz w:val="14"/>
      </w:rPr>
      <w:tblPr/>
      <w:tcPr>
        <w:tcBorders>
          <w:top w:val="single" w:sz="8" w:space="0" w:color="34B233" w:themeColor="accent1"/>
          <w:left w:val="nil"/>
          <w:bottom w:val="single" w:sz="8" w:space="0" w:color="34B233" w:themeColor="accent1"/>
          <w:right w:val="nil"/>
          <w:insideH w:val="nil"/>
          <w:insideV w:val="nil"/>
          <w:tl2br w:val="nil"/>
          <w:tr2bl w:val="nil"/>
        </w:tcBorders>
      </w:tcPr>
    </w:tblStylePr>
  </w:style>
  <w:style w:type="character" w:customStyle="1" w:styleId="doCaption">
    <w:name w:val="do_Caption"/>
    <w:basedOn w:val="DefaultParagraphFont"/>
    <w:qFormat/>
    <w:rsid w:val="0029498C"/>
    <w:rPr>
      <w:rFonts w:ascii="Verdana" w:hAnsi="Verdana"/>
      <w:b/>
      <w:i w:val="0"/>
      <w:color w:val="auto"/>
      <w:sz w:val="14"/>
    </w:rPr>
  </w:style>
  <w:style w:type="paragraph" w:customStyle="1" w:styleId="doFootnote">
    <w:name w:val="do_Footnote"/>
    <w:basedOn w:val="FootnoteText"/>
    <w:qFormat/>
    <w:rsid w:val="00A17673"/>
    <w:pPr>
      <w:spacing w:line="195" w:lineRule="exact"/>
    </w:pPr>
    <w:rPr>
      <w:sz w:val="12"/>
    </w:rPr>
  </w:style>
  <w:style w:type="paragraph" w:styleId="Footer">
    <w:name w:val="footer"/>
    <w:basedOn w:val="Normal"/>
    <w:link w:val="FooterChar"/>
    <w:uiPriority w:val="99"/>
    <w:semiHidden/>
    <w:rsid w:val="00121515"/>
    <w:pPr>
      <w:tabs>
        <w:tab w:val="center" w:pos="4536"/>
        <w:tab w:val="right" w:pos="9072"/>
      </w:tabs>
      <w:spacing w:line="240" w:lineRule="auto"/>
    </w:pPr>
  </w:style>
  <w:style w:type="character" w:customStyle="1" w:styleId="FooterChar">
    <w:name w:val="Footer Char"/>
    <w:basedOn w:val="DefaultParagraphFont"/>
    <w:link w:val="Footer"/>
    <w:uiPriority w:val="99"/>
    <w:semiHidden/>
    <w:rsid w:val="00A17673"/>
    <w:rPr>
      <w:rFonts w:ascii="Verdana" w:hAnsi="Verdana"/>
      <w:sz w:val="17"/>
      <w:szCs w:val="24"/>
      <w:lang w:val="nl-NL" w:eastAsia="nl-NL"/>
    </w:rPr>
  </w:style>
  <w:style w:type="paragraph" w:customStyle="1" w:styleId="doTitleFactbox">
    <w:name w:val="do_Title Factbox"/>
    <w:basedOn w:val="Normal"/>
    <w:qFormat/>
    <w:rsid w:val="00750313"/>
    <w:rPr>
      <w:i/>
      <w:color w:val="A59D95"/>
      <w:sz w:val="24"/>
    </w:rPr>
  </w:style>
  <w:style w:type="paragraph" w:styleId="BalloonText">
    <w:name w:val="Balloon Text"/>
    <w:basedOn w:val="Normal"/>
    <w:link w:val="BalloonTextChar"/>
    <w:semiHidden/>
    <w:rsid w:val="00A61AF2"/>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A61AF2"/>
    <w:rPr>
      <w:rFonts w:ascii="Tahoma" w:hAnsi="Tahoma" w:cs="Tahoma"/>
      <w:sz w:val="16"/>
      <w:szCs w:val="16"/>
      <w:lang w:val="nl-NL" w:eastAsia="nl-NL"/>
    </w:rPr>
  </w:style>
  <w:style w:type="paragraph" w:customStyle="1" w:styleId="doSubtitle">
    <w:name w:val="do_Sub title"/>
    <w:basedOn w:val="Normal"/>
    <w:qFormat/>
    <w:rsid w:val="009F2337"/>
    <w:rPr>
      <w:color w:val="FFFFFF" w:themeColor="background1"/>
      <w:sz w:val="22"/>
      <w:szCs w:val="22"/>
    </w:rPr>
  </w:style>
  <w:style w:type="character" w:styleId="PlaceholderText">
    <w:name w:val="Placeholder Text"/>
    <w:basedOn w:val="DefaultParagraphFont"/>
    <w:uiPriority w:val="99"/>
    <w:semiHidden/>
    <w:rsid w:val="004022C8"/>
    <w:rPr>
      <w:color w:val="808080"/>
    </w:rPr>
  </w:style>
  <w:style w:type="paragraph" w:styleId="Header">
    <w:name w:val="header"/>
    <w:basedOn w:val="Normal"/>
    <w:link w:val="HeaderChar"/>
    <w:semiHidden/>
    <w:rsid w:val="0093768E"/>
    <w:pPr>
      <w:tabs>
        <w:tab w:val="center" w:pos="4536"/>
        <w:tab w:val="right" w:pos="9072"/>
      </w:tabs>
      <w:spacing w:line="240" w:lineRule="auto"/>
    </w:pPr>
  </w:style>
  <w:style w:type="character" w:customStyle="1" w:styleId="HeaderChar">
    <w:name w:val="Header Char"/>
    <w:basedOn w:val="DefaultParagraphFont"/>
    <w:link w:val="Header"/>
    <w:semiHidden/>
    <w:rsid w:val="0093768E"/>
    <w:rPr>
      <w:rFonts w:ascii="Verdana" w:hAnsi="Verdana"/>
      <w:sz w:val="17"/>
      <w:szCs w:val="24"/>
      <w:lang w:val="nl-NL" w:eastAsia="nl-NL"/>
    </w:rPr>
  </w:style>
  <w:style w:type="paragraph" w:styleId="CommentText">
    <w:name w:val="annotation text"/>
    <w:basedOn w:val="Normal"/>
    <w:link w:val="CommentTextChar"/>
    <w:semiHidden/>
    <w:rsid w:val="0074440E"/>
    <w:pPr>
      <w:spacing w:line="240" w:lineRule="auto"/>
    </w:pPr>
    <w:rPr>
      <w:sz w:val="20"/>
      <w:szCs w:val="20"/>
    </w:rPr>
  </w:style>
  <w:style w:type="character" w:customStyle="1" w:styleId="CommentTextChar">
    <w:name w:val="Comment Text Char"/>
    <w:basedOn w:val="DefaultParagraphFont"/>
    <w:link w:val="CommentText"/>
    <w:semiHidden/>
    <w:rsid w:val="0074440E"/>
    <w:rPr>
      <w:rFonts w:ascii="Verdana" w:hAnsi="Verdana"/>
      <w:lang w:val="nl-NL" w:eastAsia="nl-NL"/>
    </w:rPr>
  </w:style>
  <w:style w:type="character" w:styleId="CommentReference">
    <w:name w:val="annotation reference"/>
    <w:basedOn w:val="DefaultParagraphFont"/>
    <w:semiHidden/>
    <w:rsid w:val="0074440E"/>
    <w:rPr>
      <w:sz w:val="16"/>
      <w:szCs w:val="16"/>
    </w:rPr>
  </w:style>
  <w:style w:type="character" w:styleId="Hyperlink">
    <w:name w:val="Hyperlink"/>
    <w:basedOn w:val="DefaultParagraphFont"/>
    <w:semiHidden/>
    <w:rsid w:val="0074440E"/>
    <w:rPr>
      <w:color w:val="0000FF" w:themeColor="hyperlink"/>
      <w:u w:val="single"/>
    </w:rPr>
  </w:style>
  <w:style w:type="character" w:styleId="FollowedHyperlink">
    <w:name w:val="FollowedHyperlink"/>
    <w:basedOn w:val="DefaultParagraphFont"/>
    <w:semiHidden/>
    <w:rsid w:val="0074440E"/>
    <w:rPr>
      <w:color w:val="800080" w:themeColor="followedHyperlink"/>
      <w:u w:val="single"/>
    </w:rPr>
  </w:style>
  <w:style w:type="paragraph" w:styleId="CommentSubject">
    <w:name w:val="annotation subject"/>
    <w:basedOn w:val="CommentText"/>
    <w:next w:val="CommentText"/>
    <w:link w:val="CommentSubjectChar"/>
    <w:semiHidden/>
    <w:rsid w:val="0074440E"/>
    <w:rPr>
      <w:b/>
      <w:bCs/>
    </w:rPr>
  </w:style>
  <w:style w:type="character" w:customStyle="1" w:styleId="CommentSubjectChar">
    <w:name w:val="Comment Subject Char"/>
    <w:basedOn w:val="CommentTextChar"/>
    <w:link w:val="CommentSubject"/>
    <w:semiHidden/>
    <w:rsid w:val="0074440E"/>
    <w:rPr>
      <w:rFonts w:ascii="Verdana" w:hAnsi="Verdana"/>
      <w:b/>
      <w:bCs/>
      <w:lang w:val="nl-NL" w:eastAsia="nl-NL"/>
    </w:rPr>
  </w:style>
  <w:style w:type="paragraph" w:styleId="Revision">
    <w:name w:val="Revision"/>
    <w:hidden/>
    <w:uiPriority w:val="99"/>
    <w:semiHidden/>
    <w:rsid w:val="0074440E"/>
    <w:rPr>
      <w:rFonts w:ascii="Verdana" w:hAnsi="Verdana"/>
      <w:sz w:val="17"/>
      <w:szCs w:val="24"/>
      <w:lang w:val="nl-NL" w:eastAsia="nl-NL"/>
    </w:rPr>
  </w:style>
  <w:style w:type="paragraph" w:styleId="ListParagraph">
    <w:name w:val="List Paragraph"/>
    <w:basedOn w:val="Normal"/>
    <w:uiPriority w:val="34"/>
    <w:semiHidden/>
    <w:qFormat/>
    <w:rsid w:val="005343CF"/>
    <w:pPr>
      <w:ind w:left="720"/>
      <w:contextualSpacing/>
    </w:pPr>
  </w:style>
  <w:style w:type="character" w:styleId="UnresolvedMention">
    <w:name w:val="Unresolved Mention"/>
    <w:basedOn w:val="DefaultParagraphFont"/>
    <w:uiPriority w:val="99"/>
    <w:semiHidden/>
    <w:unhideWhenUsed/>
    <w:rsid w:val="004D15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1103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rivm.nl/lmm" TargetMode="External"/><Relationship Id="rId13" Type="http://schemas.openxmlformats.org/officeDocument/2006/relationships/hyperlink" Target="http://www.mijnagrimatie.nl" TargetMode="External"/><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http://www.mijnagrimatie.nl" TargetMode="External"/><Relationship Id="rId17" Type="http://schemas.openxmlformats.org/officeDocument/2006/relationships/hyperlink" Target="http://www.rivm.nl/lmm" TargetMode="External"/><Relationship Id="rId2" Type="http://schemas.openxmlformats.org/officeDocument/2006/relationships/numbering" Target="numbering.xml"/><Relationship Id="rId16" Type="http://schemas.openxmlformats.org/officeDocument/2006/relationships/hyperlink" Target="http://www.wageningenur.nl/lmm"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ijnagrimatie.nl"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rivm.nl/lmm" TargetMode="External"/><Relationship Id="rId23" Type="http://schemas.openxmlformats.org/officeDocument/2006/relationships/glossaryDocument" Target="glossary/document.xml"/><Relationship Id="rId10" Type="http://schemas.openxmlformats.org/officeDocument/2006/relationships/hyperlink" Target="http://www.wageningenur.nl/bedrijveninformatienet" TargetMode="External"/><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rivm.nl/lmm" TargetMode="External"/><Relationship Id="rId14" Type="http://schemas.openxmlformats.org/officeDocument/2006/relationships/hyperlink" Target="http://www.wageningenur.nl/lmm" TargetMode="External"/><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Microsoft%20Office\Office14\STARTUP\Templates\LEI_Document%20GK%20FB%20NL.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4B94CA7ED8D492C8167429E64A5DAF2"/>
        <w:category>
          <w:name w:val="General"/>
          <w:gallery w:val="placeholder"/>
        </w:category>
        <w:types>
          <w:type w:val="bbPlcHdr"/>
        </w:types>
        <w:behaviors>
          <w:behavior w:val="content"/>
        </w:behaviors>
        <w:guid w:val="{2A736270-0B22-4095-8181-A202D10AFF22}"/>
      </w:docPartPr>
      <w:docPartBody>
        <w:p w:rsidR="00512E80" w:rsidRDefault="008633C9">
          <w:pPr>
            <w:pStyle w:val="A4B94CA7ED8D492C8167429E64A5DAF2"/>
          </w:pPr>
          <w:r w:rsidRPr="0094422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633C9"/>
    <w:rsid w:val="00371A4E"/>
    <w:rsid w:val="004326B5"/>
    <w:rsid w:val="00512E80"/>
    <w:rsid w:val="008633C9"/>
    <w:rsid w:val="008B2F2F"/>
    <w:rsid w:val="00A47E25"/>
    <w:rsid w:val="00A721EB"/>
    <w:rsid w:val="00DA65A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633C9"/>
    <w:rPr>
      <w:color w:val="808080"/>
    </w:rPr>
  </w:style>
  <w:style w:type="paragraph" w:customStyle="1" w:styleId="A4B94CA7ED8D492C8167429E64A5DAF2">
    <w:name w:val="A4B94CA7ED8D492C8167429E64A5DAF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34B233"/>
      </a:accent1>
      <a:accent2>
        <a:srgbClr val="6AADE4"/>
      </a:accent2>
      <a:accent3>
        <a:srgbClr val="A59D95"/>
      </a:accent3>
      <a:accent4>
        <a:srgbClr val="FF7900"/>
      </a:accent4>
      <a:accent5>
        <a:srgbClr val="00549F"/>
      </a:accent5>
      <a:accent6>
        <a:srgbClr val="D5D2CA"/>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bwMode="auto">
        <a:noFill/>
        <a:ln w="0">
          <a:solidFill>
            <a:srgbClr val="FF0000"/>
          </a:solidFill>
          <a:round/>
          <a:headEnd/>
          <a:tailEnd/>
        </a:ln>
        <a:extLst>
          <a:ext uri="{909E8E84-426E-40DD-AFC4-6F175D3DCCD1}">
            <a14:hiddenFill xmlns:a14="http://schemas.microsoft.com/office/drawing/2010/main">
              <a:noFill/>
            </a14:hiddenFill>
          </a:ext>
        </a:extLst>
      </a:spPr>
      <a:bodyPr/>
      <a:lst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F61606-1541-43D0-AD34-63E5EF048A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LEI_Document GK FB NL.dotx</Template>
  <TotalTime>0</TotalTime>
  <Pages>1</Pages>
  <Words>482</Words>
  <Characters>2653</Characters>
  <Application>Microsoft Office Word</Application>
  <DocSecurity>0</DocSecurity>
  <Lines>22</Lines>
  <Paragraphs>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Wageningen UR</Company>
  <LinksUpToDate>false</LinksUpToDate>
  <CharactersWithSpaces>3129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Nuijt, Jan Hugo</dc:creator>
  <cp:lastModifiedBy>Jonge, Jeroen de</cp:lastModifiedBy>
  <cp:revision>1</cp:revision>
  <cp:lastPrinted>2016-07-06T14:30:00Z</cp:lastPrinted>
  <dcterms:created xsi:type="dcterms:W3CDTF">2023-01-12T09:44:00Z</dcterms:created>
  <dcterms:modified xsi:type="dcterms:W3CDTF">2023-01-12T09:44:00Z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_DocType">
    <vt:lpwstr>Letter</vt:lpwstr>
  </property>
  <property fmtid="{D5CDD505-2E9C-101B-9397-08002B2CF9AE}" pid="3" name="pdfPrintHidden">
    <vt:lpwstr>0</vt:lpwstr>
  </property>
</Properties>
</file>